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0619D" w14:textId="3BA7B133" w:rsidR="00081487" w:rsidRPr="00832418" w:rsidRDefault="00832418" w:rsidP="00081487">
      <w:pPr>
        <w:pStyle w:val="Heading2"/>
        <w:rPr>
          <w:rFonts w:eastAsia="Microsoft Yi Baiti"/>
          <w:lang w:val="en-US"/>
        </w:rPr>
      </w:pPr>
      <w:bookmarkStart w:id="0" w:name="_Toc124258011"/>
      <w:bookmarkStart w:id="1" w:name="_Toc124258024"/>
      <w:bookmarkStart w:id="2" w:name="_Toc124258072"/>
      <w:bookmarkStart w:id="3" w:name="_Toc124259942"/>
      <w:bookmarkStart w:id="4" w:name="_Toc124261077"/>
      <w:bookmarkStart w:id="5" w:name="_Toc124261117"/>
      <w:bookmarkStart w:id="6" w:name="_Toc124261177"/>
      <w:bookmarkStart w:id="7" w:name="_Toc124261267"/>
      <w:bookmarkStart w:id="8" w:name="_Toc124261859"/>
      <w:bookmarkStart w:id="9" w:name="_Toc124261915"/>
      <w:bookmarkStart w:id="10" w:name="_Toc125985409"/>
      <w:r w:rsidRPr="00832418">
        <w:rPr>
          <w:rFonts w:eastAsia="Microsoft Yi Baiti"/>
          <w:lang w:val="en-US"/>
        </w:rPr>
        <w:t>Questionaire</w:t>
      </w:r>
      <w:r w:rsidR="00FE428D" w:rsidRPr="00832418">
        <w:rPr>
          <w:rFonts w:eastAsia="Microsoft Yi Baiti"/>
          <w:lang w:val="en-US"/>
        </w:rPr>
        <w:t xml:space="preserve"> </w:t>
      </w:r>
    </w:p>
    <w:p w14:paraId="7F851A64" w14:textId="584D7A45" w:rsidR="00081487" w:rsidRPr="00832418" w:rsidRDefault="00832418" w:rsidP="00081487">
      <w:pPr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Date</w:t>
      </w:r>
      <w:r w:rsidR="003A5796" w:rsidRPr="00832418">
        <w:rPr>
          <w:rFonts w:eastAsia="Microsoft Yi Baiti"/>
          <w:lang w:val="en-US"/>
        </w:rPr>
        <w:t xml:space="preserve">: </w:t>
      </w:r>
    </w:p>
    <w:p w14:paraId="305264F1" w14:textId="52480855" w:rsidR="00081487" w:rsidRPr="00832418" w:rsidRDefault="00FE428D" w:rsidP="00081487">
      <w:pPr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N</w:t>
      </w:r>
      <w:r w:rsidR="00832418" w:rsidRPr="00832418">
        <w:rPr>
          <w:rFonts w:eastAsia="Microsoft Yi Baiti"/>
          <w:lang w:val="en-US"/>
        </w:rPr>
        <w:t>ame and last</w:t>
      </w:r>
      <w:r w:rsidR="00832418">
        <w:rPr>
          <w:rFonts w:eastAsia="Microsoft Yi Baiti"/>
          <w:lang w:val="en-US"/>
        </w:rPr>
        <w:t xml:space="preserve"> </w:t>
      </w:r>
      <w:r w:rsidR="00832418" w:rsidRPr="00832418">
        <w:rPr>
          <w:rFonts w:eastAsia="Microsoft Yi Baiti"/>
          <w:lang w:val="en-US"/>
        </w:rPr>
        <w:t>name</w:t>
      </w:r>
      <w:r w:rsidR="003A5796" w:rsidRPr="00832418">
        <w:rPr>
          <w:rFonts w:eastAsia="Microsoft Yi Baiti"/>
          <w:lang w:val="en-US"/>
        </w:rPr>
        <w:t>:</w:t>
      </w:r>
    </w:p>
    <w:p w14:paraId="63F739B4" w14:textId="41022D76" w:rsidR="00081487" w:rsidRDefault="00832418" w:rsidP="00081487">
      <w:pPr>
        <w:rPr>
          <w:rFonts w:eastAsia="Microsoft Yi Baiti"/>
        </w:rPr>
      </w:pPr>
      <w:proofErr w:type="gramStart"/>
      <w:r>
        <w:rPr>
          <w:rFonts w:eastAsia="Microsoft Yi Baiti"/>
        </w:rPr>
        <w:t>Age</w:t>
      </w:r>
      <w:r w:rsidR="00081487" w:rsidRPr="00885C2F">
        <w:rPr>
          <w:rFonts w:eastAsia="Microsoft Yi Baiti" w:hint="eastAsia"/>
        </w:rPr>
        <w:t>:</w:t>
      </w:r>
      <w:proofErr w:type="gramEnd"/>
      <w:r w:rsidR="00081487" w:rsidRPr="00885C2F">
        <w:rPr>
          <w:rFonts w:eastAsia="Microsoft Yi Baiti"/>
        </w:rPr>
        <w:t xml:space="preserve"> </w:t>
      </w:r>
    </w:p>
    <w:p w14:paraId="45F9E4B3" w14:textId="3107A6E6" w:rsidR="00081487" w:rsidRDefault="003A5796" w:rsidP="00081487">
      <w:pPr>
        <w:rPr>
          <w:rFonts w:eastAsia="Microsoft Yi Baiti"/>
        </w:rPr>
      </w:pPr>
      <w:proofErr w:type="gramStart"/>
      <w:r w:rsidRPr="00B2683B">
        <w:rPr>
          <w:rFonts w:eastAsia="Microsoft Yi Baiti"/>
        </w:rPr>
        <w:t>Email</w:t>
      </w:r>
      <w:r w:rsidR="00081487" w:rsidRPr="00B2683B">
        <w:rPr>
          <w:rFonts w:eastAsia="Microsoft Yi Baiti" w:hint="eastAsia"/>
        </w:rPr>
        <w:t>:</w:t>
      </w:r>
      <w:proofErr w:type="gramEnd"/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  <w:r w:rsidR="00081487" w:rsidRPr="00B2683B">
        <w:rPr>
          <w:rFonts w:eastAsia="Microsoft Yi Baiti" w:hint="eastAsia"/>
        </w:rPr>
        <w:tab/>
      </w:r>
    </w:p>
    <w:p w14:paraId="1EC78C42" w14:textId="0EAB0769" w:rsidR="00081487" w:rsidRPr="00832418" w:rsidRDefault="00832418" w:rsidP="00081487">
      <w:pPr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Phone</w:t>
      </w:r>
      <w:r w:rsidR="00081487" w:rsidRPr="00832418">
        <w:rPr>
          <w:rFonts w:eastAsia="Microsoft Yi Baiti" w:hint="eastAsia"/>
          <w:lang w:val="en-US"/>
        </w:rPr>
        <w:t>:</w:t>
      </w:r>
    </w:p>
    <w:p w14:paraId="1CCC40FA" w14:textId="72B6D3CB" w:rsidR="00081487" w:rsidRPr="00832418" w:rsidRDefault="00832418" w:rsidP="00081487">
      <w:pPr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Height</w:t>
      </w:r>
      <w:r w:rsidR="003A5796" w:rsidRPr="00832418">
        <w:rPr>
          <w:rFonts w:eastAsia="Microsoft Yi Baiti"/>
          <w:lang w:val="en-US"/>
        </w:rPr>
        <w:t>/</w:t>
      </w:r>
      <w:r w:rsidRPr="00832418">
        <w:rPr>
          <w:rFonts w:eastAsia="Microsoft Yi Baiti"/>
          <w:lang w:val="en-US"/>
        </w:rPr>
        <w:t>weight</w:t>
      </w:r>
      <w:r w:rsidR="00081487" w:rsidRPr="00832418">
        <w:rPr>
          <w:rFonts w:eastAsia="Microsoft Yi Baiti" w:hint="eastAsia"/>
          <w:lang w:val="en-US"/>
        </w:rPr>
        <w:t>:</w:t>
      </w:r>
      <w:r w:rsidR="00081487" w:rsidRPr="00832418">
        <w:rPr>
          <w:rFonts w:eastAsia="Microsoft Yi Baiti"/>
          <w:lang w:val="en-US"/>
        </w:rPr>
        <w:t xml:space="preserve"> </w:t>
      </w:r>
    </w:p>
    <w:p w14:paraId="400D808F" w14:textId="030E5449" w:rsidR="00081487" w:rsidRPr="00832418" w:rsidRDefault="00832418" w:rsidP="00081487">
      <w:pPr>
        <w:pStyle w:val="Titredeparagraphe"/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Reason for this consultation</w:t>
      </w:r>
      <w:r w:rsidR="00081487" w:rsidRPr="00832418">
        <w:rPr>
          <w:rFonts w:eastAsia="Microsoft Yi Baiti" w:hint="eastAsia"/>
          <w:lang w:val="en-US"/>
        </w:rPr>
        <w:t>:</w:t>
      </w:r>
    </w:p>
    <w:p w14:paraId="3205578C" w14:textId="77777777" w:rsidR="00081487" w:rsidRPr="00832418" w:rsidRDefault="00081487" w:rsidP="00913491">
      <w:pPr>
        <w:ind w:left="720" w:hanging="360"/>
        <w:rPr>
          <w:lang w:val="en-US"/>
        </w:rPr>
      </w:pPr>
    </w:p>
    <w:p w14:paraId="630A3F55" w14:textId="1B2C8808" w:rsidR="00913491" w:rsidRPr="00832418" w:rsidRDefault="00913491" w:rsidP="00913491">
      <w:pPr>
        <w:rPr>
          <w:lang w:val="en-US"/>
        </w:rPr>
      </w:pPr>
    </w:p>
    <w:p w14:paraId="166B60D1" w14:textId="306DF776" w:rsidR="00913491" w:rsidRPr="00832418" w:rsidRDefault="00913491" w:rsidP="00913491">
      <w:pPr>
        <w:rPr>
          <w:lang w:val="en-US"/>
        </w:rPr>
      </w:pPr>
    </w:p>
    <w:p w14:paraId="05BB32ED" w14:textId="799D6564" w:rsidR="00913491" w:rsidRPr="00832418" w:rsidRDefault="00913491" w:rsidP="00913491">
      <w:pPr>
        <w:rPr>
          <w:lang w:val="en-US"/>
        </w:rPr>
      </w:pPr>
    </w:p>
    <w:p w14:paraId="2647AF7B" w14:textId="77777777" w:rsidR="00913491" w:rsidRPr="00832418" w:rsidRDefault="00913491" w:rsidP="00913491">
      <w:pPr>
        <w:rPr>
          <w:lang w:val="en-US"/>
        </w:rPr>
      </w:pPr>
    </w:p>
    <w:p w14:paraId="173EB921" w14:textId="2C3269D4" w:rsidR="00D44513" w:rsidRPr="00832418" w:rsidRDefault="00832418" w:rsidP="00D44513">
      <w:pPr>
        <w:pStyle w:val="Titredeparagraphe"/>
        <w:rPr>
          <w:rFonts w:eastAsia="Microsoft Yi Baiti"/>
          <w:lang w:val="en-US"/>
        </w:rPr>
      </w:pPr>
      <w:r w:rsidRPr="00832418">
        <w:rPr>
          <w:rFonts w:eastAsia="Microsoft Yi Baiti"/>
          <w:lang w:val="en-US"/>
        </w:rPr>
        <w:t>General information</w:t>
      </w:r>
      <w:r w:rsidR="00FE428D" w:rsidRPr="00832418">
        <w:rPr>
          <w:rFonts w:eastAsia="Microsoft Yi Baiti"/>
          <w:lang w:val="en-US"/>
        </w:rPr>
        <w:t>:</w:t>
      </w:r>
    </w:p>
    <w:p w14:paraId="68F093CA" w14:textId="580EDBD7" w:rsidR="00D44513" w:rsidRPr="00832418" w:rsidRDefault="00832418" w:rsidP="008F134B">
      <w:pPr>
        <w:pStyle w:val="Style1"/>
        <w:rPr>
          <w:rFonts w:eastAsia="Microsoft Yi Baiti"/>
          <w:sz w:val="24"/>
          <w:szCs w:val="24"/>
          <w:lang w:val="en-US"/>
        </w:rPr>
      </w:pPr>
      <w:r w:rsidRPr="00832418">
        <w:rPr>
          <w:rFonts w:eastAsia="Microsoft Yi Baiti"/>
          <w:sz w:val="24"/>
          <w:szCs w:val="24"/>
          <w:lang w:val="en-US"/>
        </w:rPr>
        <w:t>Where do you live (house, apartment</w:t>
      </w:r>
      <w:r>
        <w:rPr>
          <w:rFonts w:eastAsia="Microsoft Yi Baiti"/>
          <w:sz w:val="24"/>
          <w:szCs w:val="24"/>
          <w:lang w:val="en-US"/>
        </w:rPr>
        <w:t>, farm, etc</w:t>
      </w:r>
      <w:r w:rsidR="00D31CD9">
        <w:rPr>
          <w:rFonts w:eastAsia="Microsoft Yi Baiti"/>
          <w:sz w:val="24"/>
          <w:szCs w:val="24"/>
          <w:lang w:val="en-US"/>
        </w:rPr>
        <w:t>.</w:t>
      </w:r>
      <w:r>
        <w:rPr>
          <w:rFonts w:eastAsia="Microsoft Yi Baiti"/>
          <w:sz w:val="24"/>
          <w:szCs w:val="24"/>
          <w:lang w:val="en-US"/>
        </w:rPr>
        <w:t>)</w:t>
      </w:r>
    </w:p>
    <w:p w14:paraId="7CACBD89" w14:textId="555BEA31" w:rsidR="00814658" w:rsidRPr="00832418" w:rsidRDefault="00814658" w:rsidP="008F134B">
      <w:pPr>
        <w:pStyle w:val="Style1"/>
        <w:rPr>
          <w:rFonts w:eastAsia="Microsoft Yi Baiti"/>
          <w:sz w:val="20"/>
          <w:szCs w:val="20"/>
          <w:lang w:val="en-US"/>
        </w:rPr>
      </w:pPr>
    </w:p>
    <w:p w14:paraId="423436A3" w14:textId="77777777" w:rsidR="00913491" w:rsidRPr="00832418" w:rsidRDefault="00913491" w:rsidP="00913491">
      <w:pPr>
        <w:rPr>
          <w:lang w:val="en-US"/>
        </w:rPr>
      </w:pPr>
    </w:p>
    <w:p w14:paraId="1DABE232" w14:textId="0E5C6FAF" w:rsidR="00D44513" w:rsidRPr="00832418" w:rsidRDefault="00832418" w:rsidP="008F134B">
      <w:pPr>
        <w:pStyle w:val="Style1"/>
        <w:rPr>
          <w:rFonts w:eastAsia="Microsoft Yi Baiti"/>
          <w:sz w:val="24"/>
          <w:szCs w:val="24"/>
          <w:lang w:val="en-US"/>
        </w:rPr>
      </w:pPr>
      <w:r w:rsidRPr="00832418">
        <w:rPr>
          <w:rFonts w:eastAsia="Microsoft Yi Baiti"/>
          <w:sz w:val="24"/>
          <w:szCs w:val="24"/>
          <w:lang w:val="en-US"/>
        </w:rPr>
        <w:t>Personal situation</w:t>
      </w:r>
      <w:r w:rsidR="00FE428D" w:rsidRPr="00832418">
        <w:rPr>
          <w:rFonts w:eastAsia="Microsoft Yi Baiti"/>
          <w:sz w:val="24"/>
          <w:szCs w:val="24"/>
          <w:lang w:val="en-US"/>
        </w:rPr>
        <w:t>: (</w:t>
      </w:r>
      <w:r w:rsidRPr="00832418">
        <w:rPr>
          <w:rFonts w:eastAsia="Microsoft Yi Baiti"/>
          <w:sz w:val="24"/>
          <w:szCs w:val="24"/>
          <w:lang w:val="en-US"/>
        </w:rPr>
        <w:t>married, single, widow</w:t>
      </w:r>
      <w:r>
        <w:rPr>
          <w:rFonts w:eastAsia="Microsoft Yi Baiti"/>
          <w:sz w:val="24"/>
          <w:szCs w:val="24"/>
          <w:lang w:val="en-US"/>
        </w:rPr>
        <w:t>, etc.</w:t>
      </w:r>
      <w:r w:rsidR="00FE428D" w:rsidRPr="00832418">
        <w:rPr>
          <w:rFonts w:eastAsia="Microsoft Yi Baiti"/>
          <w:sz w:val="24"/>
          <w:szCs w:val="24"/>
          <w:lang w:val="en-US"/>
        </w:rPr>
        <w:t>)</w:t>
      </w:r>
    </w:p>
    <w:p w14:paraId="5BE49109" w14:textId="4F9314A3" w:rsidR="00814658" w:rsidRPr="00832418" w:rsidRDefault="00814658" w:rsidP="008F134B">
      <w:pPr>
        <w:pStyle w:val="Style1"/>
        <w:rPr>
          <w:rFonts w:eastAsia="Microsoft Yi Baiti"/>
          <w:sz w:val="24"/>
          <w:szCs w:val="24"/>
          <w:lang w:val="en-US"/>
        </w:rPr>
      </w:pPr>
    </w:p>
    <w:p w14:paraId="588B93AB" w14:textId="77777777" w:rsidR="00913491" w:rsidRPr="00832418" w:rsidRDefault="00913491" w:rsidP="00913491">
      <w:pPr>
        <w:rPr>
          <w:lang w:val="en-US"/>
        </w:rPr>
      </w:pPr>
    </w:p>
    <w:p w14:paraId="7023425C" w14:textId="6C16B52F" w:rsidR="00D44513" w:rsidRPr="00913491" w:rsidRDefault="00832418" w:rsidP="008F134B">
      <w:pPr>
        <w:pStyle w:val="Style1"/>
        <w:rPr>
          <w:rFonts w:eastAsia="Microsoft Yi Baiti"/>
          <w:sz w:val="24"/>
          <w:szCs w:val="24"/>
        </w:rPr>
      </w:pPr>
      <w:r>
        <w:rPr>
          <w:rFonts w:eastAsia="Microsoft Yi Baiti"/>
          <w:sz w:val="24"/>
          <w:szCs w:val="24"/>
        </w:rPr>
        <w:t xml:space="preserve">Professional </w:t>
      </w:r>
      <w:proofErr w:type="gramStart"/>
      <w:r>
        <w:rPr>
          <w:rFonts w:eastAsia="Microsoft Yi Baiti"/>
          <w:sz w:val="24"/>
          <w:szCs w:val="24"/>
        </w:rPr>
        <w:t>life</w:t>
      </w:r>
      <w:r w:rsidR="00FE428D">
        <w:rPr>
          <w:rFonts w:eastAsia="Microsoft Yi Baiti"/>
          <w:sz w:val="24"/>
          <w:szCs w:val="24"/>
        </w:rPr>
        <w:t>:</w:t>
      </w:r>
      <w:proofErr w:type="gramEnd"/>
    </w:p>
    <w:p w14:paraId="231CD801" w14:textId="7DACFAE2" w:rsidR="00814658" w:rsidRDefault="00814658" w:rsidP="008F134B">
      <w:pPr>
        <w:pStyle w:val="Style1"/>
        <w:rPr>
          <w:rFonts w:eastAsia="Microsoft Yi Baiti"/>
          <w:sz w:val="24"/>
          <w:szCs w:val="24"/>
        </w:rPr>
      </w:pPr>
    </w:p>
    <w:p w14:paraId="7021A24A" w14:textId="77777777" w:rsidR="00913491" w:rsidRPr="00913491" w:rsidRDefault="00913491" w:rsidP="00913491"/>
    <w:p w14:paraId="58CB8F54" w14:textId="51254F9F" w:rsidR="00814658" w:rsidRPr="00913491" w:rsidRDefault="00832418" w:rsidP="008F134B">
      <w:pPr>
        <w:pStyle w:val="Style1"/>
        <w:rPr>
          <w:rFonts w:eastAsia="Microsoft Yi Baiti"/>
          <w:sz w:val="24"/>
          <w:szCs w:val="24"/>
        </w:rPr>
      </w:pPr>
      <w:proofErr w:type="spellStart"/>
      <w:r>
        <w:rPr>
          <w:rFonts w:eastAsia="Microsoft Yi Baiti"/>
          <w:sz w:val="24"/>
          <w:szCs w:val="24"/>
        </w:rPr>
        <w:t>Medical</w:t>
      </w:r>
      <w:proofErr w:type="spellEnd"/>
      <w:r>
        <w:rPr>
          <w:rFonts w:eastAsia="Microsoft Yi Baiti"/>
          <w:sz w:val="24"/>
          <w:szCs w:val="24"/>
        </w:rPr>
        <w:t xml:space="preserve"> </w:t>
      </w:r>
      <w:proofErr w:type="spellStart"/>
      <w:r>
        <w:rPr>
          <w:rFonts w:eastAsia="Microsoft Yi Baiti"/>
          <w:sz w:val="24"/>
          <w:szCs w:val="24"/>
        </w:rPr>
        <w:t>history</w:t>
      </w:r>
      <w:proofErr w:type="spellEnd"/>
    </w:p>
    <w:p w14:paraId="3E64675B" w14:textId="5B7C778C" w:rsidR="00397ABC" w:rsidRDefault="00832418" w:rsidP="003A5796">
      <w:pPr>
        <w:pStyle w:val="ListParagraph"/>
      </w:pPr>
      <w:proofErr w:type="spellStart"/>
      <w:r>
        <w:lastRenderedPageBreak/>
        <w:t>Medical</w:t>
      </w:r>
      <w:proofErr w:type="spellEnd"/>
      <w:r>
        <w:t xml:space="preserve"> </w:t>
      </w:r>
      <w:proofErr w:type="spellStart"/>
      <w:proofErr w:type="gramStart"/>
      <w:r>
        <w:t>history</w:t>
      </w:r>
      <w:proofErr w:type="spellEnd"/>
      <w:r w:rsidR="00397ABC" w:rsidRPr="00397ABC">
        <w:t>:</w:t>
      </w:r>
      <w:proofErr w:type="gramEnd"/>
    </w:p>
    <w:p w14:paraId="2442D1BF" w14:textId="5F50E44E" w:rsidR="00913491" w:rsidRDefault="00913491" w:rsidP="00913491">
      <w:pPr>
        <w:rPr>
          <w:rFonts w:eastAsia="Microsoft Yi Baiti"/>
        </w:rPr>
      </w:pPr>
    </w:p>
    <w:p w14:paraId="514DB844" w14:textId="4D14ADE8" w:rsidR="00913491" w:rsidRPr="00832418" w:rsidRDefault="00832418" w:rsidP="00913491">
      <w:pPr>
        <w:pStyle w:val="ListParagraph"/>
        <w:rPr>
          <w:lang w:val="en-US"/>
        </w:rPr>
      </w:pPr>
      <w:r w:rsidRPr="00832418">
        <w:rPr>
          <w:lang w:val="en-US"/>
        </w:rPr>
        <w:t>Latest blood tests, X-rays, MRI, etc</w:t>
      </w:r>
      <w:r w:rsidR="00D31CD9">
        <w:rPr>
          <w:lang w:val="en-US"/>
        </w:rPr>
        <w:t>.</w:t>
      </w:r>
      <w:r w:rsidR="00397ABC" w:rsidRPr="00832418">
        <w:rPr>
          <w:lang w:val="en-US"/>
        </w:rPr>
        <w:t xml:space="preserve">: </w:t>
      </w:r>
    </w:p>
    <w:p w14:paraId="03B20CA1" w14:textId="77777777" w:rsidR="00652C4A" w:rsidRPr="00832418" w:rsidRDefault="00652C4A" w:rsidP="00652C4A">
      <w:pPr>
        <w:pStyle w:val="ListParagraph"/>
        <w:numPr>
          <w:ilvl w:val="0"/>
          <w:numId w:val="0"/>
        </w:numPr>
        <w:ind w:left="720"/>
        <w:rPr>
          <w:lang w:val="en-US"/>
        </w:rPr>
      </w:pPr>
    </w:p>
    <w:p w14:paraId="3B936E74" w14:textId="47809283" w:rsidR="00814658" w:rsidRPr="00913491" w:rsidRDefault="00AF3569" w:rsidP="008F134B">
      <w:pPr>
        <w:pStyle w:val="Style1"/>
        <w:rPr>
          <w:rFonts w:eastAsia="Microsoft Yi Baiti"/>
          <w:sz w:val="24"/>
          <w:szCs w:val="24"/>
        </w:rPr>
      </w:pPr>
      <w:r>
        <w:rPr>
          <w:rFonts w:eastAsia="Microsoft Yi Baiti"/>
          <w:sz w:val="24"/>
          <w:szCs w:val="24"/>
        </w:rPr>
        <w:t xml:space="preserve">Family </w:t>
      </w:r>
      <w:proofErr w:type="spellStart"/>
      <w:r>
        <w:rPr>
          <w:rFonts w:eastAsia="Microsoft Yi Baiti"/>
          <w:sz w:val="24"/>
          <w:szCs w:val="24"/>
        </w:rPr>
        <w:t>medical</w:t>
      </w:r>
      <w:proofErr w:type="spellEnd"/>
      <w:r>
        <w:rPr>
          <w:rFonts w:eastAsia="Microsoft Yi Baiti"/>
          <w:sz w:val="24"/>
          <w:szCs w:val="24"/>
        </w:rPr>
        <w:t xml:space="preserve"> </w:t>
      </w:r>
      <w:proofErr w:type="spellStart"/>
      <w:r>
        <w:rPr>
          <w:rFonts w:eastAsia="Microsoft Yi Baiti"/>
          <w:sz w:val="24"/>
          <w:szCs w:val="24"/>
        </w:rPr>
        <w:t>history</w:t>
      </w:r>
      <w:proofErr w:type="spellEnd"/>
    </w:p>
    <w:p w14:paraId="3AC185BA" w14:textId="5AD17500" w:rsidR="00F5482E" w:rsidRPr="00397ABC" w:rsidRDefault="007C34B5" w:rsidP="003A5796">
      <w:pPr>
        <w:pStyle w:val="ListParagraph"/>
      </w:pPr>
      <w:r w:rsidRPr="00397ABC">
        <w:t>P</w:t>
      </w:r>
      <w:r w:rsidR="000623A9">
        <w:t>a</w:t>
      </w:r>
      <w:r w:rsidR="00AF3569">
        <w:t>rents</w:t>
      </w:r>
    </w:p>
    <w:p w14:paraId="2D34070A" w14:textId="7C7E1235" w:rsidR="00F5482E" w:rsidRPr="00397ABC" w:rsidRDefault="00AF3569" w:rsidP="003A5796">
      <w:pPr>
        <w:pStyle w:val="ListParagraph"/>
      </w:pPr>
      <w:proofErr w:type="spellStart"/>
      <w:r>
        <w:t>Grandparents</w:t>
      </w:r>
      <w:proofErr w:type="spellEnd"/>
    </w:p>
    <w:p w14:paraId="3FFED5A3" w14:textId="58C42FA7" w:rsidR="00F5482E" w:rsidRPr="00397ABC" w:rsidRDefault="00AF3569" w:rsidP="003A5796">
      <w:pPr>
        <w:pStyle w:val="ListParagraph"/>
      </w:pPr>
      <w:proofErr w:type="spellStart"/>
      <w:r>
        <w:t>Uncles</w:t>
      </w:r>
      <w:proofErr w:type="spellEnd"/>
      <w:r w:rsidR="007C34B5" w:rsidRPr="00397ABC">
        <w:t xml:space="preserve">, </w:t>
      </w:r>
      <w:proofErr w:type="spellStart"/>
      <w:r>
        <w:t>aunts</w:t>
      </w:r>
      <w:proofErr w:type="spellEnd"/>
    </w:p>
    <w:p w14:paraId="196ACDC4" w14:textId="285027DB" w:rsidR="008F134B" w:rsidRPr="00397ABC" w:rsidRDefault="00AF3569" w:rsidP="003A5796">
      <w:pPr>
        <w:pStyle w:val="ListParagraph"/>
      </w:pPr>
      <w:r>
        <w:t>Siblings</w:t>
      </w:r>
    </w:p>
    <w:p w14:paraId="1F0F038F" w14:textId="6809BD9B" w:rsidR="00814658" w:rsidRPr="00AF3569" w:rsidRDefault="00AF3569" w:rsidP="008F134B">
      <w:pPr>
        <w:pStyle w:val="Style1"/>
        <w:rPr>
          <w:rFonts w:eastAsia="Microsoft Yi Baiti"/>
          <w:sz w:val="24"/>
          <w:szCs w:val="24"/>
          <w:lang w:val="en-US"/>
        </w:rPr>
      </w:pPr>
      <w:r w:rsidRPr="00AF3569">
        <w:rPr>
          <w:rFonts w:eastAsia="Microsoft Yi Baiti"/>
          <w:sz w:val="24"/>
          <w:szCs w:val="24"/>
          <w:lang w:val="en-US"/>
        </w:rPr>
        <w:t>Medical treatments</w:t>
      </w:r>
    </w:p>
    <w:p w14:paraId="78D0E992" w14:textId="77777777" w:rsidR="008F134B" w:rsidRPr="00AF3569" w:rsidRDefault="008F134B" w:rsidP="008F134B">
      <w:pPr>
        <w:pStyle w:val="Style1"/>
        <w:rPr>
          <w:rFonts w:eastAsia="Microsoft Yi Baiti"/>
          <w:sz w:val="24"/>
          <w:szCs w:val="24"/>
          <w:lang w:val="en-US"/>
        </w:rPr>
      </w:pPr>
    </w:p>
    <w:p w14:paraId="4A795C49" w14:textId="04E26BE6" w:rsidR="00814658" w:rsidRPr="00AF3569" w:rsidRDefault="00814658" w:rsidP="008F134B">
      <w:pPr>
        <w:pStyle w:val="Style1"/>
        <w:rPr>
          <w:rFonts w:eastAsia="Microsoft Yi Baiti"/>
          <w:sz w:val="24"/>
          <w:szCs w:val="24"/>
          <w:lang w:val="en-US"/>
        </w:rPr>
      </w:pPr>
      <w:r w:rsidRPr="00AF3569">
        <w:rPr>
          <w:rFonts w:eastAsia="Microsoft Yi Baiti"/>
          <w:sz w:val="24"/>
          <w:szCs w:val="24"/>
          <w:lang w:val="en-US"/>
        </w:rPr>
        <w:t>Al</w:t>
      </w:r>
      <w:r w:rsidR="00AF3569" w:rsidRPr="00AF3569">
        <w:rPr>
          <w:rFonts w:eastAsia="Microsoft Yi Baiti"/>
          <w:sz w:val="24"/>
          <w:szCs w:val="24"/>
          <w:lang w:val="en-US"/>
        </w:rPr>
        <w:t>lergies</w:t>
      </w:r>
    </w:p>
    <w:p w14:paraId="11901D28" w14:textId="77777777" w:rsidR="008F134B" w:rsidRPr="00AF3569" w:rsidRDefault="008F134B" w:rsidP="008F134B">
      <w:pPr>
        <w:pStyle w:val="Style1"/>
        <w:rPr>
          <w:rFonts w:eastAsia="Microsoft Yi Baiti"/>
          <w:sz w:val="24"/>
          <w:szCs w:val="24"/>
          <w:lang w:val="en-US"/>
        </w:rPr>
      </w:pPr>
    </w:p>
    <w:p w14:paraId="5DD39DFF" w14:textId="2E6C8BFD" w:rsidR="00814658" w:rsidRPr="00AF3569" w:rsidRDefault="00AF3569" w:rsidP="008F134B">
      <w:pPr>
        <w:pStyle w:val="Style1"/>
        <w:rPr>
          <w:rFonts w:eastAsia="Microsoft Yi Baiti"/>
          <w:sz w:val="24"/>
          <w:szCs w:val="24"/>
          <w:lang w:val="en-US"/>
        </w:rPr>
      </w:pPr>
      <w:r w:rsidRPr="00AF3569">
        <w:rPr>
          <w:rFonts w:eastAsia="Microsoft Yi Baiti"/>
          <w:sz w:val="24"/>
          <w:szCs w:val="24"/>
          <w:lang w:val="en-US"/>
        </w:rPr>
        <w:t>Complements</w:t>
      </w:r>
    </w:p>
    <w:p w14:paraId="3D3318E9" w14:textId="77777777" w:rsidR="00D44513" w:rsidRPr="00AF3569" w:rsidRDefault="00D44513" w:rsidP="00081487">
      <w:pPr>
        <w:rPr>
          <w:rFonts w:ascii="Microsoft Yi Baiti" w:eastAsia="Microsoft Yi Baiti" w:hAnsi="Microsoft Yi Baiti" w:cstheme="majorHAnsi"/>
          <w:sz w:val="24"/>
          <w:szCs w:val="24"/>
          <w:lang w:val="en-US"/>
        </w:rPr>
      </w:pPr>
    </w:p>
    <w:p w14:paraId="0C0EC6CF" w14:textId="0B219BF6" w:rsidR="00814658" w:rsidRPr="00AF3569" w:rsidRDefault="00AF3569" w:rsidP="00081487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</w:pPr>
      <w:r w:rsidRPr="00AF3569"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  <w:t>Lifestyle</w:t>
      </w:r>
    </w:p>
    <w:p w14:paraId="3FA54D8E" w14:textId="6F5A4899" w:rsidR="00814658" w:rsidRPr="00913491" w:rsidRDefault="00AF3569" w:rsidP="008F134B">
      <w:pPr>
        <w:pStyle w:val="Style1"/>
        <w:rPr>
          <w:rFonts w:eastAsia="Microsoft Yi Baiti"/>
          <w:sz w:val="24"/>
          <w:szCs w:val="24"/>
        </w:rPr>
      </w:pPr>
      <w:r>
        <w:rPr>
          <w:rFonts w:eastAsia="Microsoft Yi Baiti"/>
          <w:sz w:val="24"/>
          <w:szCs w:val="24"/>
        </w:rPr>
        <w:t xml:space="preserve">Physical </w:t>
      </w:r>
      <w:proofErr w:type="spellStart"/>
      <w:r>
        <w:rPr>
          <w:rFonts w:eastAsia="Microsoft Yi Baiti"/>
          <w:sz w:val="24"/>
          <w:szCs w:val="24"/>
        </w:rPr>
        <w:t>activity</w:t>
      </w:r>
      <w:proofErr w:type="spellEnd"/>
    </w:p>
    <w:p w14:paraId="423DC9A5" w14:textId="77777777" w:rsidR="008F134B" w:rsidRPr="00913491" w:rsidRDefault="008F134B" w:rsidP="008F134B">
      <w:pPr>
        <w:pStyle w:val="Style1"/>
        <w:rPr>
          <w:rFonts w:eastAsia="Microsoft Yi Baiti"/>
          <w:sz w:val="24"/>
          <w:szCs w:val="24"/>
        </w:rPr>
      </w:pPr>
    </w:p>
    <w:p w14:paraId="4B1A673A" w14:textId="6BDD9611" w:rsidR="008F134B" w:rsidRPr="00913491" w:rsidRDefault="008F134B" w:rsidP="008F134B">
      <w:pPr>
        <w:pStyle w:val="Style1"/>
        <w:rPr>
          <w:rFonts w:eastAsia="Microsoft Yi Baiti"/>
          <w:sz w:val="24"/>
          <w:szCs w:val="24"/>
        </w:rPr>
      </w:pPr>
      <w:r w:rsidRPr="00913491">
        <w:rPr>
          <w:rFonts w:eastAsia="Microsoft Yi Baiti"/>
          <w:sz w:val="24"/>
          <w:szCs w:val="24"/>
        </w:rPr>
        <w:t>Hobbies</w:t>
      </w:r>
    </w:p>
    <w:p w14:paraId="2ED306B5" w14:textId="701BCB21" w:rsidR="008F134B" w:rsidRPr="00913491" w:rsidRDefault="008F134B" w:rsidP="003A5796">
      <w:pPr>
        <w:ind w:left="720"/>
        <w:rPr>
          <w:rFonts w:eastAsia="Microsoft Yi Baiti"/>
          <w:sz w:val="24"/>
          <w:szCs w:val="24"/>
        </w:rPr>
      </w:pPr>
    </w:p>
    <w:p w14:paraId="24962ACB" w14:textId="208FB31D" w:rsidR="008F134B" w:rsidRPr="00913491" w:rsidRDefault="008C3F4A" w:rsidP="008F134B">
      <w:pPr>
        <w:pStyle w:val="Style1"/>
        <w:rPr>
          <w:rFonts w:eastAsia="Microsoft Yi Baiti"/>
          <w:sz w:val="24"/>
          <w:szCs w:val="24"/>
        </w:rPr>
      </w:pPr>
      <w:proofErr w:type="spellStart"/>
      <w:r>
        <w:rPr>
          <w:rFonts w:eastAsia="Microsoft Yi Baiti"/>
          <w:sz w:val="24"/>
          <w:szCs w:val="24"/>
        </w:rPr>
        <w:t>Eating</w:t>
      </w:r>
      <w:proofErr w:type="spellEnd"/>
      <w:r>
        <w:rPr>
          <w:rFonts w:eastAsia="Microsoft Yi Baiti"/>
          <w:sz w:val="24"/>
          <w:szCs w:val="24"/>
        </w:rPr>
        <w:t xml:space="preserve"> habits</w:t>
      </w:r>
    </w:p>
    <w:p w14:paraId="1A41F608" w14:textId="0C80EB80" w:rsidR="008F134B" w:rsidRPr="008C3F4A" w:rsidRDefault="008C3F4A" w:rsidP="003A5796">
      <w:pPr>
        <w:pStyle w:val="ListParagraph"/>
        <w:rPr>
          <w:lang w:val="en-US"/>
        </w:rPr>
      </w:pPr>
      <w:r w:rsidRPr="008C3F4A">
        <w:rPr>
          <w:lang w:val="en-US"/>
        </w:rPr>
        <w:t>What kind of diet do you eat</w:t>
      </w:r>
      <w:r>
        <w:rPr>
          <w:lang w:val="en-US"/>
        </w:rPr>
        <w:t xml:space="preserve">? </w:t>
      </w:r>
    </w:p>
    <w:p w14:paraId="0BD78D2D" w14:textId="674FAF2B" w:rsidR="008C3F4A" w:rsidRPr="008C3F4A" w:rsidRDefault="008C3F4A" w:rsidP="003A5796">
      <w:pPr>
        <w:pStyle w:val="ListParagraph"/>
        <w:rPr>
          <w:lang w:val="en-US"/>
        </w:rPr>
      </w:pPr>
      <w:r w:rsidRPr="008C3F4A">
        <w:rPr>
          <w:lang w:val="en-US"/>
        </w:rPr>
        <w:t>How many meals and at what time do you eat?</w:t>
      </w:r>
    </w:p>
    <w:p w14:paraId="172A9834" w14:textId="6C65A6F6" w:rsidR="008C3F4A" w:rsidRPr="008C3F4A" w:rsidRDefault="008C3F4A" w:rsidP="003A5796">
      <w:pPr>
        <w:pStyle w:val="ListParagraph"/>
      </w:pPr>
      <w:r>
        <w:t>Mastication</w:t>
      </w:r>
    </w:p>
    <w:p w14:paraId="6045AC1D" w14:textId="375A70E2" w:rsidR="008F134B" w:rsidRPr="008C3F4A" w:rsidRDefault="008C3F4A" w:rsidP="003A5796">
      <w:pPr>
        <w:pStyle w:val="ListParagraph"/>
        <w:rPr>
          <w:lang w:val="en-US"/>
        </w:rPr>
      </w:pPr>
      <w:r w:rsidRPr="008C3F4A">
        <w:rPr>
          <w:lang w:val="en-US"/>
        </w:rPr>
        <w:t>Do you experience pleasure when you eat?</w:t>
      </w:r>
    </w:p>
    <w:p w14:paraId="44CF20C4" w14:textId="184ADB39" w:rsidR="008F134B" w:rsidRDefault="008C3F4A" w:rsidP="003A5796">
      <w:pPr>
        <w:pStyle w:val="ListParagraph"/>
      </w:pPr>
      <w:r>
        <w:lastRenderedPageBreak/>
        <w:t xml:space="preserve">Do </w:t>
      </w:r>
      <w:proofErr w:type="spellStart"/>
      <w:r>
        <w:t>you</w:t>
      </w:r>
      <w:proofErr w:type="spellEnd"/>
      <w:r>
        <w:t xml:space="preserve"> </w:t>
      </w:r>
      <w:proofErr w:type="spellStart"/>
      <w:proofErr w:type="gramStart"/>
      <w:r>
        <w:t>cook</w:t>
      </w:r>
      <w:proofErr w:type="spellEnd"/>
      <w:r w:rsidR="000623A9">
        <w:t>?</w:t>
      </w:r>
      <w:proofErr w:type="gramEnd"/>
    </w:p>
    <w:p w14:paraId="76664688" w14:textId="32E67F44" w:rsidR="008F134B" w:rsidRDefault="008C3F4A" w:rsidP="003A5796">
      <w:pPr>
        <w:pStyle w:val="ListParagraph"/>
      </w:pPr>
      <w:r>
        <w:t xml:space="preserve">Cooking </w:t>
      </w:r>
      <w:proofErr w:type="spellStart"/>
      <w:r>
        <w:t>method</w:t>
      </w:r>
      <w:proofErr w:type="spellEnd"/>
    </w:p>
    <w:p w14:paraId="6139ACE2" w14:textId="36A2A2C3" w:rsidR="008F134B" w:rsidRPr="008C3F4A" w:rsidRDefault="008C3F4A" w:rsidP="000623A9">
      <w:pPr>
        <w:pStyle w:val="ListParagraph"/>
        <w:rPr>
          <w:lang w:val="en-US"/>
        </w:rPr>
      </w:pPr>
      <w:r>
        <w:rPr>
          <w:lang w:val="en-US"/>
        </w:rPr>
        <w:t>Where do you do your groceries</w:t>
      </w:r>
      <w:r w:rsidR="000623A9" w:rsidRPr="008C3F4A">
        <w:rPr>
          <w:lang w:val="en-US"/>
        </w:rPr>
        <w:t>?</w:t>
      </w:r>
    </w:p>
    <w:p w14:paraId="7FC540EA" w14:textId="163FC187" w:rsidR="008F134B" w:rsidRDefault="008C3F4A" w:rsidP="003A5796">
      <w:pPr>
        <w:pStyle w:val="ListParagraph"/>
      </w:pPr>
      <w:r>
        <w:t xml:space="preserve">Allergies or </w:t>
      </w:r>
      <w:proofErr w:type="spellStart"/>
      <w:r>
        <w:t>food</w:t>
      </w:r>
      <w:proofErr w:type="spellEnd"/>
      <w:r>
        <w:t xml:space="preserve"> </w:t>
      </w:r>
      <w:proofErr w:type="spellStart"/>
      <w:proofErr w:type="gramStart"/>
      <w:r>
        <w:t>intolerance</w:t>
      </w:r>
      <w:proofErr w:type="spellEnd"/>
      <w:r w:rsidR="000623A9">
        <w:t>:</w:t>
      </w:r>
      <w:proofErr w:type="gramEnd"/>
    </w:p>
    <w:p w14:paraId="51AC02FF" w14:textId="5663B480" w:rsidR="008F134B" w:rsidRPr="008C3F4A" w:rsidRDefault="008C3F4A" w:rsidP="003A5796">
      <w:pPr>
        <w:pStyle w:val="ListParagraph"/>
        <w:rPr>
          <w:lang w:val="en-US"/>
        </w:rPr>
      </w:pPr>
      <w:r w:rsidRPr="008C3F4A">
        <w:rPr>
          <w:lang w:val="en-US"/>
        </w:rPr>
        <w:t>Briefly describe each one of your meals</w:t>
      </w:r>
      <w:r>
        <w:rPr>
          <w:lang w:val="en-US"/>
        </w:rPr>
        <w:t>:</w:t>
      </w:r>
    </w:p>
    <w:p w14:paraId="71BF1B72" w14:textId="77777777" w:rsidR="003A5796" w:rsidRPr="008C3F4A" w:rsidRDefault="003A5796" w:rsidP="003A5796">
      <w:pPr>
        <w:pStyle w:val="Legendecitation"/>
        <w:numPr>
          <w:ilvl w:val="0"/>
          <w:numId w:val="0"/>
        </w:numPr>
        <w:ind w:left="1287"/>
        <w:rPr>
          <w:rFonts w:eastAsia="Microsoft Yi Baiti"/>
          <w:lang w:val="en-US"/>
        </w:rPr>
      </w:pPr>
    </w:p>
    <w:p w14:paraId="4FBEBA05" w14:textId="31FC7C3C" w:rsidR="008F134B" w:rsidRDefault="008C3F4A" w:rsidP="00483543">
      <w:pPr>
        <w:pStyle w:val="Legendecitation"/>
        <w:rPr>
          <w:rFonts w:eastAsia="Microsoft Yi Baiti"/>
        </w:rPr>
      </w:pPr>
      <w:proofErr w:type="gramStart"/>
      <w:r>
        <w:rPr>
          <w:rFonts w:eastAsia="Microsoft Yi Baiti"/>
        </w:rPr>
        <w:t>Breakfast</w:t>
      </w:r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2AB07427" w14:textId="77777777" w:rsidR="003A5796" w:rsidRPr="003A5796" w:rsidRDefault="003A5796" w:rsidP="003A5796"/>
    <w:p w14:paraId="13445C8A" w14:textId="3AA218B7" w:rsidR="008F134B" w:rsidRDefault="008C3F4A" w:rsidP="00483543">
      <w:pPr>
        <w:pStyle w:val="Legendecitation"/>
        <w:rPr>
          <w:rFonts w:eastAsia="Microsoft Yi Baiti"/>
        </w:rPr>
      </w:pPr>
      <w:proofErr w:type="gramStart"/>
      <w:r>
        <w:rPr>
          <w:rFonts w:eastAsia="Microsoft Yi Baiti"/>
        </w:rPr>
        <w:t>Lunch</w:t>
      </w:r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0D841BA0" w14:textId="77777777" w:rsidR="003A5796" w:rsidRPr="003A5796" w:rsidRDefault="003A5796" w:rsidP="003A5796"/>
    <w:p w14:paraId="0B5A9845" w14:textId="026F3502" w:rsidR="008F134B" w:rsidRDefault="008C3F4A" w:rsidP="00483543">
      <w:pPr>
        <w:pStyle w:val="Legendecitation"/>
        <w:rPr>
          <w:rFonts w:eastAsia="Microsoft Yi Baiti"/>
        </w:rPr>
      </w:pPr>
      <w:proofErr w:type="gramStart"/>
      <w:r>
        <w:rPr>
          <w:rFonts w:eastAsia="Microsoft Yi Baiti"/>
        </w:rPr>
        <w:t>Snack</w:t>
      </w:r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34C6DADB" w14:textId="77777777" w:rsidR="003A5796" w:rsidRPr="003A5796" w:rsidRDefault="003A5796" w:rsidP="003A5796"/>
    <w:p w14:paraId="2496C73E" w14:textId="61DFF1CF" w:rsidR="008F134B" w:rsidRDefault="008C3F4A" w:rsidP="00483543">
      <w:pPr>
        <w:pStyle w:val="Legendecitation"/>
        <w:rPr>
          <w:rFonts w:eastAsia="Microsoft Yi Baiti"/>
        </w:rPr>
      </w:pPr>
      <w:proofErr w:type="spellStart"/>
      <w:proofErr w:type="gramStart"/>
      <w:r>
        <w:rPr>
          <w:rFonts w:eastAsia="Microsoft Yi Baiti"/>
        </w:rPr>
        <w:t>Dinner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27A11E4C" w14:textId="77777777" w:rsidR="003A5796" w:rsidRPr="003A5796" w:rsidRDefault="003A5796" w:rsidP="003A5796"/>
    <w:p w14:paraId="7B9E671B" w14:textId="09C3EE24" w:rsidR="003A5796" w:rsidRDefault="008C3F4A" w:rsidP="003A5796">
      <w:pPr>
        <w:pStyle w:val="Legendecitation"/>
      </w:pPr>
      <w:proofErr w:type="gramStart"/>
      <w:r>
        <w:t>Snack</w:t>
      </w:r>
      <w:r w:rsidR="003A5796">
        <w:t>:</w:t>
      </w:r>
      <w:proofErr w:type="gramEnd"/>
      <w:r w:rsidR="003A5796">
        <w:t xml:space="preserve"> </w:t>
      </w:r>
    </w:p>
    <w:p w14:paraId="785791FB" w14:textId="77777777" w:rsidR="00913491" w:rsidRPr="00913491" w:rsidRDefault="00913491" w:rsidP="00913491"/>
    <w:p w14:paraId="263C125F" w14:textId="453574C4" w:rsidR="008F134B" w:rsidRPr="008C3F4A" w:rsidRDefault="008C3F4A" w:rsidP="007C34B5">
      <w:pPr>
        <w:pStyle w:val="ListParagraph"/>
        <w:numPr>
          <w:ilvl w:val="0"/>
          <w:numId w:val="7"/>
        </w:numPr>
        <w:rPr>
          <w:lang w:val="en-US"/>
        </w:rPr>
      </w:pPr>
      <w:r w:rsidRPr="008C3F4A">
        <w:rPr>
          <w:lang w:val="en-US"/>
        </w:rPr>
        <w:t>How often do you eat the fo</w:t>
      </w:r>
      <w:r>
        <w:rPr>
          <w:lang w:val="en-US"/>
        </w:rPr>
        <w:t xml:space="preserve">llowing </w:t>
      </w:r>
      <w:proofErr w:type="gramStart"/>
      <w:r>
        <w:rPr>
          <w:lang w:val="en-US"/>
        </w:rPr>
        <w:t>foods</w:t>
      </w:r>
      <w:proofErr w:type="gramEnd"/>
    </w:p>
    <w:p w14:paraId="31CB010D" w14:textId="69FD23F7" w:rsidR="00F5482E" w:rsidRPr="00483543" w:rsidRDefault="007C34B5" w:rsidP="00483543">
      <w:pPr>
        <w:pStyle w:val="Legendecitation"/>
        <w:rPr>
          <w:rFonts w:eastAsia="Microsoft Yi Baiti"/>
        </w:rPr>
      </w:pPr>
      <w:proofErr w:type="spellStart"/>
      <w:proofErr w:type="gramStart"/>
      <w:r w:rsidRPr="00483543">
        <w:rPr>
          <w:rFonts w:eastAsia="Microsoft Yi Baiti"/>
        </w:rPr>
        <w:t>Prot</w:t>
      </w:r>
      <w:r w:rsidR="0015689D">
        <w:rPr>
          <w:rFonts w:eastAsia="Microsoft Yi Baiti"/>
        </w:rPr>
        <w:t>e</w:t>
      </w:r>
      <w:r w:rsidR="008C3F4A">
        <w:rPr>
          <w:rFonts w:eastAsia="Microsoft Yi Baiti"/>
        </w:rPr>
        <w:t>in</w:t>
      </w:r>
      <w:r w:rsidR="00D31CD9">
        <w:rPr>
          <w:rFonts w:eastAsia="Microsoft Yi Baiti"/>
        </w:rPr>
        <w:t>s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58B1CD92" w14:textId="55BA6662" w:rsidR="00F5482E" w:rsidRPr="00483543" w:rsidRDefault="007C34B5" w:rsidP="00483543">
      <w:pPr>
        <w:pStyle w:val="Legendecitation"/>
        <w:rPr>
          <w:rFonts w:eastAsia="Microsoft Yi Baiti"/>
        </w:rPr>
      </w:pPr>
      <w:proofErr w:type="spellStart"/>
      <w:r w:rsidRPr="00483543">
        <w:rPr>
          <w:rFonts w:eastAsia="Microsoft Yi Baiti"/>
        </w:rPr>
        <w:t>C</w:t>
      </w:r>
      <w:r w:rsidR="0015689D">
        <w:rPr>
          <w:rFonts w:eastAsia="Microsoft Yi Baiti"/>
        </w:rPr>
        <w:t>ereal</w:t>
      </w:r>
      <w:r w:rsidR="008C3F4A">
        <w:rPr>
          <w:rFonts w:eastAsia="Microsoft Yi Baiti"/>
        </w:rPr>
        <w:t>s</w:t>
      </w:r>
      <w:proofErr w:type="spellEnd"/>
      <w:r w:rsidR="008C3F4A">
        <w:rPr>
          <w:rFonts w:eastAsia="Microsoft Yi Baiti"/>
        </w:rPr>
        <w:t>/</w:t>
      </w:r>
      <w:proofErr w:type="spellStart"/>
      <w:proofErr w:type="gramStart"/>
      <w:r w:rsidR="008C3F4A">
        <w:rPr>
          <w:rFonts w:eastAsia="Microsoft Yi Baiti"/>
        </w:rPr>
        <w:t>starch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7A24475B" w14:textId="16B9F79D" w:rsidR="00F5482E" w:rsidRPr="00483543" w:rsidRDefault="007C34B5" w:rsidP="00483543">
      <w:pPr>
        <w:pStyle w:val="Legendecitation"/>
        <w:rPr>
          <w:rFonts w:eastAsia="Microsoft Yi Baiti"/>
        </w:rPr>
      </w:pPr>
      <w:r w:rsidRPr="00483543">
        <w:rPr>
          <w:rFonts w:eastAsia="Microsoft Yi Baiti"/>
        </w:rPr>
        <w:t>Fru</w:t>
      </w:r>
      <w:r w:rsidR="008C3F4A">
        <w:rPr>
          <w:rFonts w:eastAsia="Microsoft Yi Baiti"/>
        </w:rPr>
        <w:t>its</w:t>
      </w:r>
      <w:r w:rsidRPr="00483543">
        <w:rPr>
          <w:rFonts w:eastAsia="Microsoft Yi Baiti"/>
        </w:rPr>
        <w:t xml:space="preserve"> / </w:t>
      </w:r>
      <w:proofErr w:type="spellStart"/>
      <w:proofErr w:type="gramStart"/>
      <w:r w:rsidR="00B43DD1">
        <w:rPr>
          <w:rFonts w:eastAsia="Microsoft Yi Baiti"/>
        </w:rPr>
        <w:t>veget</w:t>
      </w:r>
      <w:r w:rsidR="008C3F4A">
        <w:rPr>
          <w:rFonts w:eastAsia="Microsoft Yi Baiti"/>
        </w:rPr>
        <w:t>ables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0CCEF544" w14:textId="139C96C4" w:rsidR="00F5482E" w:rsidRPr="00483543" w:rsidRDefault="008C3F4A" w:rsidP="00483543">
      <w:pPr>
        <w:pStyle w:val="Legendecitation"/>
        <w:rPr>
          <w:rFonts w:eastAsia="Microsoft Yi Baiti"/>
        </w:rPr>
      </w:pPr>
      <w:r>
        <w:rPr>
          <w:rFonts w:eastAsia="Microsoft Yi Baiti"/>
        </w:rPr>
        <w:t xml:space="preserve">Raw </w:t>
      </w:r>
      <w:proofErr w:type="spellStart"/>
      <w:proofErr w:type="gramStart"/>
      <w:r>
        <w:rPr>
          <w:rFonts w:eastAsia="Microsoft Yi Baiti"/>
        </w:rPr>
        <w:t>food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7ED7EDA5" w14:textId="3C2BB665" w:rsidR="00F5482E" w:rsidRPr="00483543" w:rsidRDefault="008C3F4A" w:rsidP="00483543">
      <w:pPr>
        <w:pStyle w:val="Legendecitation"/>
        <w:rPr>
          <w:rFonts w:eastAsia="Microsoft Yi Baiti"/>
        </w:rPr>
      </w:pPr>
      <w:proofErr w:type="spellStart"/>
      <w:proofErr w:type="gramStart"/>
      <w:r>
        <w:rPr>
          <w:rFonts w:eastAsia="Microsoft Yi Baiti"/>
        </w:rPr>
        <w:t>Oils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63ABDDCB" w14:textId="7C15B463" w:rsidR="00F5482E" w:rsidRDefault="008C3F4A" w:rsidP="00483543">
      <w:pPr>
        <w:pStyle w:val="Legendecitation"/>
        <w:rPr>
          <w:rFonts w:eastAsia="Microsoft Yi Baiti"/>
        </w:rPr>
      </w:pPr>
      <w:proofErr w:type="spellStart"/>
      <w:proofErr w:type="gramStart"/>
      <w:r>
        <w:rPr>
          <w:rFonts w:eastAsia="Microsoft Yi Baiti"/>
        </w:rPr>
        <w:t>Dairy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01E8DAC5" w14:textId="0A3B1A1A" w:rsidR="00F5482E" w:rsidRPr="00483543" w:rsidRDefault="008C3F4A" w:rsidP="00483543">
      <w:pPr>
        <w:pStyle w:val="Legendecitation"/>
        <w:rPr>
          <w:rFonts w:eastAsia="Microsoft Yi Baiti"/>
        </w:rPr>
      </w:pPr>
      <w:proofErr w:type="spellStart"/>
      <w:r>
        <w:rPr>
          <w:rFonts w:eastAsia="Microsoft Yi Baiti"/>
        </w:rPr>
        <w:lastRenderedPageBreak/>
        <w:t>Foods</w:t>
      </w:r>
      <w:proofErr w:type="spellEnd"/>
      <w:r>
        <w:rPr>
          <w:rFonts w:eastAsia="Microsoft Yi Baiti"/>
        </w:rPr>
        <w:t xml:space="preserve"> </w:t>
      </w:r>
      <w:proofErr w:type="spellStart"/>
      <w:r>
        <w:rPr>
          <w:rFonts w:eastAsia="Microsoft Yi Baiti"/>
        </w:rPr>
        <w:t>rich</w:t>
      </w:r>
      <w:proofErr w:type="spellEnd"/>
      <w:r>
        <w:rPr>
          <w:rFonts w:eastAsia="Microsoft Yi Baiti"/>
        </w:rPr>
        <w:t xml:space="preserve"> in</w:t>
      </w:r>
      <w:r w:rsidR="007C34B5" w:rsidRPr="00483543">
        <w:rPr>
          <w:rFonts w:eastAsia="Microsoft Yi Baiti"/>
        </w:rPr>
        <w:t xml:space="preserve"> Om</w:t>
      </w:r>
      <w:r w:rsidR="00B43DD1">
        <w:rPr>
          <w:rFonts w:eastAsia="Microsoft Yi Baiti"/>
        </w:rPr>
        <w:t>e</w:t>
      </w:r>
      <w:r w:rsidR="007C34B5" w:rsidRPr="00483543">
        <w:rPr>
          <w:rFonts w:eastAsia="Microsoft Yi Baiti"/>
        </w:rPr>
        <w:t xml:space="preserve">ga </w:t>
      </w:r>
      <w:proofErr w:type="gramStart"/>
      <w:r w:rsidR="007C34B5" w:rsidRPr="00483543">
        <w:rPr>
          <w:rFonts w:eastAsia="Microsoft Yi Baiti"/>
        </w:rPr>
        <w:t>3</w:t>
      </w:r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5D1D596F" w14:textId="15F5AC9A" w:rsidR="00F5482E" w:rsidRPr="00483543" w:rsidRDefault="007C34B5" w:rsidP="00483543">
      <w:pPr>
        <w:pStyle w:val="Legendecitation"/>
        <w:rPr>
          <w:rFonts w:eastAsia="Microsoft Yi Baiti"/>
        </w:rPr>
      </w:pPr>
      <w:proofErr w:type="spellStart"/>
      <w:proofErr w:type="gramStart"/>
      <w:r w:rsidRPr="00483543">
        <w:rPr>
          <w:rFonts w:eastAsia="Microsoft Yi Baiti"/>
        </w:rPr>
        <w:t>Super</w:t>
      </w:r>
      <w:r w:rsidR="008C3F4A">
        <w:rPr>
          <w:rFonts w:eastAsia="Microsoft Yi Baiti"/>
        </w:rPr>
        <w:t>foods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49FCD510" w14:textId="46467E7E" w:rsidR="00F5482E" w:rsidRPr="00483543" w:rsidRDefault="008C3F4A" w:rsidP="00483543">
      <w:pPr>
        <w:pStyle w:val="Legendecitation"/>
        <w:rPr>
          <w:rFonts w:eastAsia="Microsoft Yi Baiti"/>
        </w:rPr>
      </w:pPr>
      <w:proofErr w:type="spellStart"/>
      <w:proofErr w:type="gramStart"/>
      <w:r>
        <w:rPr>
          <w:rFonts w:eastAsia="Microsoft Yi Baiti"/>
        </w:rPr>
        <w:t>Sweets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5DD6C376" w14:textId="326388AD" w:rsidR="00F5482E" w:rsidRPr="00483543" w:rsidRDefault="007C34B5" w:rsidP="00483543">
      <w:pPr>
        <w:pStyle w:val="Legendecitation"/>
        <w:rPr>
          <w:rFonts w:eastAsia="Microsoft Yi Baiti"/>
        </w:rPr>
      </w:pPr>
      <w:proofErr w:type="spellStart"/>
      <w:proofErr w:type="gramStart"/>
      <w:r w:rsidRPr="00483543">
        <w:rPr>
          <w:rFonts w:eastAsia="Microsoft Yi Baiti"/>
        </w:rPr>
        <w:t>H</w:t>
      </w:r>
      <w:r w:rsidR="008C3F4A">
        <w:rPr>
          <w:rFonts w:eastAsia="Microsoft Yi Baiti"/>
        </w:rPr>
        <w:t>ydration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3752E56D" w14:textId="4A56219E" w:rsidR="00F5482E" w:rsidRPr="00483543" w:rsidRDefault="000A68CC" w:rsidP="00483543">
      <w:pPr>
        <w:pStyle w:val="Legendecitation"/>
        <w:rPr>
          <w:rFonts w:eastAsia="Microsoft Yi Baiti"/>
        </w:rPr>
      </w:pPr>
      <w:proofErr w:type="gramStart"/>
      <w:r>
        <w:rPr>
          <w:rFonts w:eastAsia="Microsoft Yi Baiti"/>
        </w:rPr>
        <w:t>Stimulants</w:t>
      </w:r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24D6328F" w14:textId="46859D88" w:rsidR="00913491" w:rsidRPr="002F20CB" w:rsidRDefault="007C34B5" w:rsidP="00483543">
      <w:pPr>
        <w:pStyle w:val="Legendecitation"/>
        <w:rPr>
          <w:rFonts w:eastAsia="Microsoft Yi Baiti"/>
        </w:rPr>
      </w:pPr>
      <w:proofErr w:type="spellStart"/>
      <w:proofErr w:type="gramStart"/>
      <w:r w:rsidRPr="00483543">
        <w:rPr>
          <w:rFonts w:eastAsia="Microsoft Yi Baiti"/>
        </w:rPr>
        <w:t>Alc</w:t>
      </w:r>
      <w:r w:rsidR="00B43DD1">
        <w:rPr>
          <w:rFonts w:eastAsia="Microsoft Yi Baiti"/>
        </w:rPr>
        <w:t>o</w:t>
      </w:r>
      <w:r w:rsidR="000A68CC">
        <w:rPr>
          <w:rFonts w:eastAsia="Microsoft Yi Baiti"/>
        </w:rPr>
        <w:t>hol</w:t>
      </w:r>
      <w:proofErr w:type="spellEnd"/>
      <w:r w:rsidR="003A5796">
        <w:rPr>
          <w:rFonts w:eastAsia="Microsoft Yi Baiti"/>
        </w:rPr>
        <w:t>:</w:t>
      </w:r>
      <w:proofErr w:type="gramEnd"/>
      <w:r w:rsidR="003A5796">
        <w:rPr>
          <w:rFonts w:eastAsia="Microsoft Yi Baiti"/>
        </w:rPr>
        <w:t xml:space="preserve"> </w:t>
      </w:r>
    </w:p>
    <w:p w14:paraId="3276E38F" w14:textId="6A6FA31E" w:rsidR="00483543" w:rsidRDefault="000A68CC" w:rsidP="00483543">
      <w:pPr>
        <w:pStyle w:val="Titredeparagraphe"/>
      </w:pPr>
      <w:r>
        <w:t>Digestive System</w:t>
      </w:r>
    </w:p>
    <w:p w14:paraId="66B9FE37" w14:textId="53A85389" w:rsidR="00483543" w:rsidRPr="000A68CC" w:rsidRDefault="000A68CC" w:rsidP="003A5796">
      <w:pPr>
        <w:pStyle w:val="ListParagraph"/>
        <w:rPr>
          <w:lang w:val="en-US"/>
        </w:rPr>
      </w:pPr>
      <w:r w:rsidRPr="000A68CC">
        <w:rPr>
          <w:lang w:val="en-US"/>
        </w:rPr>
        <w:t>Mouth</w:t>
      </w:r>
      <w:r w:rsidR="003A5796" w:rsidRPr="000A68CC">
        <w:rPr>
          <w:lang w:val="en-US"/>
        </w:rPr>
        <w:t xml:space="preserve">: </w:t>
      </w:r>
      <w:r w:rsidRPr="000A68CC">
        <w:rPr>
          <w:lang w:val="en-US"/>
        </w:rPr>
        <w:t>Bleeding</w:t>
      </w:r>
      <w:r w:rsidR="00483543" w:rsidRPr="000A68CC">
        <w:rPr>
          <w:lang w:val="en-US"/>
        </w:rPr>
        <w:t xml:space="preserve"> </w:t>
      </w:r>
      <w:r w:rsidRPr="000A68CC">
        <w:rPr>
          <w:lang w:val="en-US"/>
        </w:rPr>
        <w:t>–</w:t>
      </w:r>
      <w:r w:rsidR="00483543" w:rsidRPr="000A68CC">
        <w:rPr>
          <w:rFonts w:hint="eastAsia"/>
          <w:lang w:val="en-US"/>
        </w:rPr>
        <w:t xml:space="preserve"> </w:t>
      </w:r>
      <w:r w:rsidRPr="000A68CC">
        <w:rPr>
          <w:lang w:val="en-US"/>
        </w:rPr>
        <w:t>Mouth sores</w:t>
      </w:r>
      <w:r w:rsidR="00483543" w:rsidRPr="000A68CC">
        <w:rPr>
          <w:rFonts w:cs="Cambria" w:hint="eastAsia"/>
          <w:lang w:val="en-US"/>
        </w:rPr>
        <w:t> </w:t>
      </w:r>
      <w:r w:rsidR="00483543" w:rsidRPr="000A68CC">
        <w:rPr>
          <w:rFonts w:hint="eastAsia"/>
          <w:lang w:val="en-US"/>
        </w:rPr>
        <w:t>- Ca</w:t>
      </w:r>
      <w:r w:rsidRPr="000A68CC">
        <w:rPr>
          <w:lang w:val="en-US"/>
        </w:rPr>
        <w:t>vities</w:t>
      </w:r>
      <w:r w:rsidR="00483543" w:rsidRPr="000A68CC">
        <w:rPr>
          <w:rFonts w:cs="Cambria" w:hint="eastAsia"/>
          <w:lang w:val="en-US"/>
        </w:rPr>
        <w:t> </w:t>
      </w:r>
      <w:r w:rsidR="00483543" w:rsidRPr="000A68CC">
        <w:rPr>
          <w:rFonts w:hint="eastAsia"/>
          <w:lang w:val="en-US"/>
        </w:rPr>
        <w:t xml:space="preserve">- </w:t>
      </w:r>
      <w:r w:rsidR="00A6492C" w:rsidRPr="000A68CC">
        <w:rPr>
          <w:lang w:val="en-US"/>
        </w:rPr>
        <w:t>Gingivitis</w:t>
      </w:r>
    </w:p>
    <w:p w14:paraId="1FE284D6" w14:textId="396AD4A0" w:rsidR="00483543" w:rsidRPr="009123DA" w:rsidRDefault="000A68CC" w:rsidP="003A5796">
      <w:pPr>
        <w:pStyle w:val="ListParagraph"/>
        <w:rPr>
          <w:lang w:val="en-US"/>
        </w:rPr>
      </w:pPr>
      <w:r w:rsidRPr="009123DA">
        <w:rPr>
          <w:lang w:val="en-US"/>
        </w:rPr>
        <w:t>Stomach</w:t>
      </w:r>
      <w:r w:rsidR="003A5796" w:rsidRPr="009123DA">
        <w:rPr>
          <w:lang w:val="en-US"/>
        </w:rPr>
        <w:t xml:space="preserve">: </w:t>
      </w:r>
      <w:r w:rsidRPr="009123DA">
        <w:rPr>
          <w:lang w:val="en-US"/>
        </w:rPr>
        <w:t>Burning</w:t>
      </w:r>
      <w:r w:rsidR="00483543" w:rsidRPr="009123DA">
        <w:rPr>
          <w:rFonts w:hint="eastAsia"/>
          <w:lang w:val="en-US"/>
        </w:rPr>
        <w:t xml:space="preserve"> </w:t>
      </w:r>
      <w:r w:rsidR="00483543" w:rsidRPr="009123DA">
        <w:rPr>
          <w:rFonts w:hint="eastAsia"/>
          <w:lang w:val="en-US"/>
        </w:rPr>
        <w:t>–</w:t>
      </w:r>
      <w:r w:rsidR="00483543" w:rsidRPr="009123DA">
        <w:rPr>
          <w:rFonts w:hint="eastAsia"/>
          <w:lang w:val="en-US"/>
        </w:rPr>
        <w:t xml:space="preserve"> </w:t>
      </w:r>
      <w:r w:rsidR="009123DA" w:rsidRPr="009123DA">
        <w:rPr>
          <w:lang w:val="en-US"/>
        </w:rPr>
        <w:t>Heartburn</w:t>
      </w:r>
      <w:r w:rsidR="00952E29" w:rsidRPr="009123DA">
        <w:rPr>
          <w:lang w:val="en-US"/>
        </w:rPr>
        <w:t xml:space="preserve"> - Ref</w:t>
      </w:r>
      <w:r w:rsidR="00A6492C" w:rsidRPr="009123DA">
        <w:rPr>
          <w:lang w:val="en-US"/>
        </w:rPr>
        <w:t>l</w:t>
      </w:r>
      <w:r w:rsidR="009123DA" w:rsidRPr="009123DA">
        <w:rPr>
          <w:lang w:val="en-US"/>
        </w:rPr>
        <w:t>ux</w:t>
      </w:r>
      <w:r w:rsidR="00483543" w:rsidRPr="009123DA">
        <w:rPr>
          <w:rFonts w:hint="eastAsia"/>
          <w:lang w:val="en-US"/>
        </w:rPr>
        <w:t xml:space="preserve"> </w:t>
      </w:r>
      <w:r w:rsidR="00483543" w:rsidRPr="009123DA">
        <w:rPr>
          <w:lang w:val="en-US"/>
        </w:rPr>
        <w:t>–</w:t>
      </w:r>
      <w:r w:rsidR="00483543" w:rsidRPr="009123DA">
        <w:rPr>
          <w:rFonts w:hint="eastAsia"/>
          <w:lang w:val="en-US"/>
        </w:rPr>
        <w:t xml:space="preserve"> </w:t>
      </w:r>
      <w:r w:rsidR="009123DA">
        <w:rPr>
          <w:lang w:val="en-US"/>
        </w:rPr>
        <w:t>Stomach heaviness</w:t>
      </w:r>
      <w:r w:rsidR="00483543" w:rsidRPr="009123DA">
        <w:rPr>
          <w:lang w:val="en-US"/>
        </w:rPr>
        <w:t xml:space="preserve"> – Fatig</w:t>
      </w:r>
      <w:r w:rsidR="009123DA">
        <w:rPr>
          <w:lang w:val="en-US"/>
        </w:rPr>
        <w:t>ue after eating</w:t>
      </w:r>
      <w:r w:rsidR="00483543" w:rsidRPr="009123DA">
        <w:rPr>
          <w:lang w:val="en-US"/>
        </w:rPr>
        <w:t xml:space="preserve"> &lt;30 minut</w:t>
      </w:r>
      <w:r w:rsidR="009123DA">
        <w:rPr>
          <w:lang w:val="en-US"/>
        </w:rPr>
        <w:t>e</w:t>
      </w:r>
      <w:r w:rsidR="00483543" w:rsidRPr="009123DA">
        <w:rPr>
          <w:lang w:val="en-US"/>
        </w:rPr>
        <w:t>s</w:t>
      </w:r>
    </w:p>
    <w:p w14:paraId="604C88CD" w14:textId="233DE3DC" w:rsidR="00483543" w:rsidRPr="009123DA" w:rsidRDefault="009123DA" w:rsidP="003A5796">
      <w:pPr>
        <w:pStyle w:val="ListParagraph"/>
        <w:rPr>
          <w:lang w:val="en-US"/>
        </w:rPr>
      </w:pPr>
      <w:r w:rsidRPr="009123DA">
        <w:rPr>
          <w:lang w:val="en-US"/>
        </w:rPr>
        <w:t>Liver</w:t>
      </w:r>
      <w:r w:rsidR="00952E29" w:rsidRPr="009123DA">
        <w:rPr>
          <w:lang w:val="en-US"/>
        </w:rPr>
        <w:t xml:space="preserve"> </w:t>
      </w:r>
      <w:r w:rsidR="003A5796" w:rsidRPr="009123DA">
        <w:rPr>
          <w:lang w:val="en-US"/>
        </w:rPr>
        <w:t>–</w:t>
      </w:r>
      <w:r w:rsidR="00952E29" w:rsidRPr="009123DA">
        <w:rPr>
          <w:lang w:val="en-US"/>
        </w:rPr>
        <w:t xml:space="preserve"> </w:t>
      </w:r>
      <w:r w:rsidRPr="009123DA">
        <w:rPr>
          <w:lang w:val="en-US"/>
        </w:rPr>
        <w:t>Gall</w:t>
      </w:r>
      <w:r>
        <w:rPr>
          <w:lang w:val="en-US"/>
        </w:rPr>
        <w:t>bladde</w:t>
      </w:r>
      <w:r w:rsidR="00D31CD9">
        <w:rPr>
          <w:lang w:val="en-US"/>
        </w:rPr>
        <w:t>r</w:t>
      </w:r>
      <w:r w:rsidR="003A5796" w:rsidRPr="009123DA">
        <w:rPr>
          <w:lang w:val="en-US"/>
        </w:rPr>
        <w:t xml:space="preserve">: </w:t>
      </w:r>
      <w:r>
        <w:rPr>
          <w:lang w:val="en-US"/>
        </w:rPr>
        <w:t>Bad breath</w:t>
      </w:r>
      <w:r w:rsidR="00483543" w:rsidRPr="009123DA">
        <w:rPr>
          <w:lang w:val="en-US"/>
        </w:rPr>
        <w:t xml:space="preserve"> – </w:t>
      </w:r>
      <w:r>
        <w:rPr>
          <w:lang w:val="en-US"/>
        </w:rPr>
        <w:t>White tongue</w:t>
      </w:r>
      <w:r w:rsidR="00952E29" w:rsidRPr="009123DA">
        <w:rPr>
          <w:lang w:val="en-US"/>
        </w:rPr>
        <w:t>, p</w:t>
      </w:r>
      <w:r>
        <w:rPr>
          <w:lang w:val="en-US"/>
        </w:rPr>
        <w:t>asty</w:t>
      </w:r>
      <w:r w:rsidR="00952E29" w:rsidRPr="009123DA">
        <w:rPr>
          <w:lang w:val="en-US"/>
        </w:rPr>
        <w:t xml:space="preserve"> </w:t>
      </w:r>
      <w:r w:rsidR="00483543" w:rsidRPr="009123DA">
        <w:rPr>
          <w:lang w:val="en-US"/>
        </w:rPr>
        <w:t>– H</w:t>
      </w:r>
      <w:r w:rsidR="00A6492C" w:rsidRPr="009123DA">
        <w:rPr>
          <w:lang w:val="en-US"/>
        </w:rPr>
        <w:t>emorr</w:t>
      </w:r>
      <w:r>
        <w:rPr>
          <w:lang w:val="en-US"/>
        </w:rPr>
        <w:t>h</w:t>
      </w:r>
      <w:r w:rsidR="00A6492C" w:rsidRPr="009123DA">
        <w:rPr>
          <w:lang w:val="en-US"/>
        </w:rPr>
        <w:t>oid</w:t>
      </w:r>
      <w:r>
        <w:rPr>
          <w:lang w:val="en-US"/>
        </w:rPr>
        <w:t>s</w:t>
      </w:r>
      <w:r w:rsidR="00483543" w:rsidRPr="009123DA">
        <w:rPr>
          <w:lang w:val="en-US"/>
        </w:rPr>
        <w:t xml:space="preserve"> – N</w:t>
      </w:r>
      <w:r>
        <w:rPr>
          <w:lang w:val="en-US"/>
        </w:rPr>
        <w:t>ausea</w:t>
      </w:r>
      <w:r w:rsidR="00483543" w:rsidRPr="009123DA">
        <w:rPr>
          <w:lang w:val="en-US"/>
        </w:rPr>
        <w:t xml:space="preserve"> – </w:t>
      </w:r>
      <w:proofErr w:type="spellStart"/>
      <w:r w:rsidR="00483543" w:rsidRPr="009123DA">
        <w:rPr>
          <w:lang w:val="en-US"/>
        </w:rPr>
        <w:t>Mi</w:t>
      </w:r>
      <w:r>
        <w:rPr>
          <w:lang w:val="en-US"/>
        </w:rPr>
        <w:t>grains</w:t>
      </w:r>
      <w:proofErr w:type="spellEnd"/>
      <w:r w:rsidR="00952E29" w:rsidRPr="009123DA">
        <w:rPr>
          <w:lang w:val="en-US"/>
        </w:rPr>
        <w:t xml:space="preserve"> – </w:t>
      </w:r>
      <w:r>
        <w:rPr>
          <w:lang w:val="en-US"/>
        </w:rPr>
        <w:t>Rejection to certain odors</w:t>
      </w:r>
    </w:p>
    <w:p w14:paraId="3F38206D" w14:textId="7EE3EAF3" w:rsidR="00483543" w:rsidRPr="003A5796" w:rsidRDefault="00483543" w:rsidP="003A5796">
      <w:pPr>
        <w:pStyle w:val="ListParagraph"/>
      </w:pPr>
      <w:proofErr w:type="gramStart"/>
      <w:r w:rsidRPr="00483543">
        <w:t>Intestin</w:t>
      </w:r>
      <w:r w:rsidR="009123DA">
        <w:t>e</w:t>
      </w:r>
      <w:r w:rsidR="003A5796">
        <w:t>:</w:t>
      </w:r>
      <w:proofErr w:type="gramEnd"/>
      <w:r w:rsidR="003A5796">
        <w:t xml:space="preserve"> </w:t>
      </w:r>
      <w:proofErr w:type="spellStart"/>
      <w:r w:rsidR="009123DA">
        <w:t>Fullness</w:t>
      </w:r>
      <w:proofErr w:type="spellEnd"/>
      <w:r w:rsidRPr="003A5796">
        <w:rPr>
          <w:rFonts w:hint="eastAsia"/>
        </w:rPr>
        <w:t xml:space="preserve"> </w:t>
      </w:r>
      <w:r w:rsidRPr="003A5796">
        <w:rPr>
          <w:rFonts w:hint="eastAsia"/>
        </w:rPr>
        <w:t>–</w:t>
      </w:r>
      <w:r w:rsidRPr="003A5796">
        <w:rPr>
          <w:rFonts w:hint="eastAsia"/>
        </w:rPr>
        <w:t xml:space="preserve"> </w:t>
      </w:r>
      <w:proofErr w:type="spellStart"/>
      <w:r w:rsidRPr="003A5796">
        <w:rPr>
          <w:rFonts w:hint="eastAsia"/>
        </w:rPr>
        <w:t>Ga</w:t>
      </w:r>
      <w:r w:rsidR="00A6492C">
        <w:t>s</w:t>
      </w:r>
      <w:r w:rsidR="00D31CD9">
        <w:t>es</w:t>
      </w:r>
      <w:proofErr w:type="spellEnd"/>
      <w:r w:rsidRPr="003A5796">
        <w:t xml:space="preserve"> </w:t>
      </w:r>
      <w:r w:rsidRPr="003A5796">
        <w:rPr>
          <w:rFonts w:hint="eastAsia"/>
        </w:rPr>
        <w:t>–</w:t>
      </w:r>
      <w:r w:rsidRPr="003A5796">
        <w:rPr>
          <w:rFonts w:hint="eastAsia"/>
        </w:rPr>
        <w:t xml:space="preserve"> </w:t>
      </w:r>
      <w:proofErr w:type="spellStart"/>
      <w:r w:rsidR="009123DA">
        <w:t>Spasms</w:t>
      </w:r>
      <w:proofErr w:type="spellEnd"/>
      <w:r w:rsidR="003A5796">
        <w:t xml:space="preserve"> – </w:t>
      </w:r>
      <w:r w:rsidR="009123DA">
        <w:t>Aches</w:t>
      </w:r>
      <w:r w:rsidR="003A5796">
        <w:t xml:space="preserve"> - </w:t>
      </w:r>
      <w:r w:rsidR="00952E29" w:rsidRPr="003A5796">
        <w:t>Fat</w:t>
      </w:r>
      <w:r w:rsidR="009123DA">
        <w:t>igue</w:t>
      </w:r>
      <w:r w:rsidR="00952E29" w:rsidRPr="003A5796">
        <w:t xml:space="preserve"> &gt;30 minut</w:t>
      </w:r>
      <w:r w:rsidR="009123DA">
        <w:t>e</w:t>
      </w:r>
      <w:r w:rsidR="00952E29" w:rsidRPr="003A5796">
        <w:t>s</w:t>
      </w:r>
    </w:p>
    <w:p w14:paraId="48830ED2" w14:textId="01B5C283" w:rsidR="003A5796" w:rsidRDefault="00483543" w:rsidP="003A5796">
      <w:pPr>
        <w:pStyle w:val="ListParagraph"/>
      </w:pPr>
      <w:proofErr w:type="gramStart"/>
      <w:r w:rsidRPr="00483543">
        <w:t>Tr</w:t>
      </w:r>
      <w:r w:rsidR="009123DA">
        <w:t>ansit</w:t>
      </w:r>
      <w:r w:rsidR="003A5796">
        <w:t>:</w:t>
      </w:r>
      <w:proofErr w:type="gramEnd"/>
      <w:r w:rsidR="003A5796">
        <w:t xml:space="preserve"> </w:t>
      </w:r>
      <w:r w:rsidRPr="003A5796">
        <w:rPr>
          <w:rFonts w:hint="eastAsia"/>
        </w:rPr>
        <w:t>Constip</w:t>
      </w:r>
      <w:r w:rsidR="009123DA">
        <w:t>ation</w:t>
      </w:r>
      <w:r w:rsidRPr="003A5796">
        <w:t xml:space="preserve"> –</w:t>
      </w:r>
      <w:r w:rsidRPr="003A5796">
        <w:rPr>
          <w:rFonts w:hint="eastAsia"/>
        </w:rPr>
        <w:t xml:space="preserve"> </w:t>
      </w:r>
      <w:proofErr w:type="spellStart"/>
      <w:r w:rsidRPr="003A5796">
        <w:rPr>
          <w:rFonts w:hint="eastAsia"/>
        </w:rPr>
        <w:t>Diarr</w:t>
      </w:r>
      <w:r w:rsidR="009123DA">
        <w:t>h</w:t>
      </w:r>
      <w:r w:rsidR="0027782F">
        <w:t>ea</w:t>
      </w:r>
      <w:proofErr w:type="spellEnd"/>
      <w:r w:rsidRPr="003A5796">
        <w:t xml:space="preserve"> </w:t>
      </w:r>
      <w:r w:rsidRPr="003A5796">
        <w:rPr>
          <w:rFonts w:cs="Times New Roman" w:hint="eastAsia"/>
        </w:rPr>
        <w:t>–</w:t>
      </w:r>
      <w:r w:rsidRPr="003A5796">
        <w:rPr>
          <w:rFonts w:hint="eastAsia"/>
        </w:rPr>
        <w:t xml:space="preserve"> </w:t>
      </w:r>
      <w:proofErr w:type="spellStart"/>
      <w:r w:rsidR="009123DA">
        <w:t>Alternate</w:t>
      </w:r>
      <w:proofErr w:type="spellEnd"/>
      <w:r w:rsidR="009123DA">
        <w:t xml:space="preserve"> </w:t>
      </w:r>
      <w:proofErr w:type="spellStart"/>
      <w:r w:rsidR="009123DA">
        <w:t>between</w:t>
      </w:r>
      <w:proofErr w:type="spellEnd"/>
      <w:r w:rsidR="009123DA">
        <w:t xml:space="preserve"> </w:t>
      </w:r>
      <w:proofErr w:type="spellStart"/>
      <w:r w:rsidR="009123DA">
        <w:t>diarrhea</w:t>
      </w:r>
      <w:proofErr w:type="spellEnd"/>
      <w:r w:rsidR="009123DA">
        <w:t xml:space="preserve"> and constipation</w:t>
      </w:r>
    </w:p>
    <w:p w14:paraId="6A5248A5" w14:textId="33FCE13A" w:rsidR="003A5796" w:rsidRDefault="009123DA" w:rsidP="003A5796">
      <w:pPr>
        <w:pStyle w:val="ListParagraph"/>
      </w:pPr>
      <w:r>
        <w:t xml:space="preserve">Frequency to </w:t>
      </w:r>
      <w:proofErr w:type="spellStart"/>
      <w:proofErr w:type="gramStart"/>
      <w:r>
        <w:t>defecate</w:t>
      </w:r>
      <w:proofErr w:type="spellEnd"/>
      <w:r w:rsidR="00483543" w:rsidRPr="003A5796">
        <w:rPr>
          <w:rFonts w:hint="eastAsia"/>
        </w:rPr>
        <w:t>:</w:t>
      </w:r>
      <w:proofErr w:type="gramEnd"/>
      <w:r w:rsidR="00483543" w:rsidRPr="003A5796">
        <w:rPr>
          <w:rFonts w:hint="eastAsia"/>
        </w:rPr>
        <w:t xml:space="preserve"> </w:t>
      </w:r>
    </w:p>
    <w:p w14:paraId="3C3DAD60" w14:textId="402D8787" w:rsidR="003A5796" w:rsidRDefault="009123DA" w:rsidP="003A5796">
      <w:pPr>
        <w:pStyle w:val="ListParagraph"/>
      </w:pPr>
      <w:proofErr w:type="spellStart"/>
      <w:r>
        <w:t>Stools</w:t>
      </w:r>
      <w:proofErr w:type="spellEnd"/>
      <w:r>
        <w:t xml:space="preserve">’ </w:t>
      </w:r>
      <w:proofErr w:type="spellStart"/>
      <w:proofErr w:type="gramStart"/>
      <w:r>
        <w:t>appearence</w:t>
      </w:r>
      <w:proofErr w:type="spellEnd"/>
      <w:r w:rsidR="00483543" w:rsidRPr="003A5796">
        <w:rPr>
          <w:rFonts w:hint="eastAsia"/>
        </w:rPr>
        <w:t>:</w:t>
      </w:r>
      <w:proofErr w:type="gramEnd"/>
      <w:r w:rsidR="00483543" w:rsidRPr="003A5796">
        <w:rPr>
          <w:rFonts w:hint="eastAsia"/>
        </w:rPr>
        <w:t xml:space="preserve"> </w:t>
      </w:r>
    </w:p>
    <w:p w14:paraId="60A9807B" w14:textId="61B2CEBD" w:rsidR="00612711" w:rsidRDefault="00612711" w:rsidP="00612711">
      <w:pPr>
        <w:pStyle w:val="ListParagraph"/>
        <w:numPr>
          <w:ilvl w:val="0"/>
          <w:numId w:val="0"/>
        </w:numPr>
        <w:ind w:left="720"/>
      </w:pPr>
      <w:r w:rsidRPr="006B218D">
        <w:rPr>
          <w:noProof/>
          <w:lang w:val="en-US"/>
        </w:rPr>
        <w:drawing>
          <wp:inline distT="0" distB="0" distL="0" distR="0" wp14:anchorId="23B2239F" wp14:editId="040D4104">
            <wp:extent cx="2759646" cy="1476260"/>
            <wp:effectExtent l="0" t="0" r="0" b="0"/>
            <wp:docPr id="96006047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006047" name="Picture 1" descr="A screenshot of a computer&#10;&#10;Description automatically generated"/>
                    <pic:cNvPicPr/>
                  </pic:nvPicPr>
                  <pic:blipFill rotWithShape="1">
                    <a:blip r:embed="rId11"/>
                    <a:srcRect l="35408" t="11714" r="18146" b="48532"/>
                    <a:stretch/>
                  </pic:blipFill>
                  <pic:spPr bwMode="auto">
                    <a:xfrm>
                      <a:off x="0" y="0"/>
                      <a:ext cx="2760554" cy="14767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FDF4EF" w14:textId="50DEDD34" w:rsidR="003A5796" w:rsidRPr="003A5796" w:rsidRDefault="009123DA" w:rsidP="003A5796">
      <w:pPr>
        <w:pStyle w:val="ListParagraph"/>
      </w:pPr>
      <w:proofErr w:type="spellStart"/>
      <w:r>
        <w:t>Stools</w:t>
      </w:r>
      <w:proofErr w:type="spellEnd"/>
      <w:r>
        <w:t xml:space="preserve">’ </w:t>
      </w:r>
      <w:proofErr w:type="spellStart"/>
      <w:proofErr w:type="gramStart"/>
      <w:r>
        <w:t>color</w:t>
      </w:r>
      <w:proofErr w:type="spellEnd"/>
      <w:r w:rsidR="00324C61" w:rsidRPr="003A5796">
        <w:t>:</w:t>
      </w:r>
      <w:proofErr w:type="gramEnd"/>
    </w:p>
    <w:p w14:paraId="6C3CDA0A" w14:textId="609B2E3D" w:rsidR="00913491" w:rsidRDefault="00913491" w:rsidP="00324C61">
      <w:pPr>
        <w:pStyle w:val="Titredeparagraphe"/>
      </w:pPr>
    </w:p>
    <w:p w14:paraId="3C49CB61" w14:textId="760C0D52" w:rsidR="00652C4A" w:rsidRDefault="00652C4A" w:rsidP="00652C4A"/>
    <w:p w14:paraId="4767EEC3" w14:textId="7177A687" w:rsidR="00652C4A" w:rsidRDefault="00652C4A" w:rsidP="00652C4A"/>
    <w:p w14:paraId="163C7ED5" w14:textId="77777777" w:rsidR="00061291" w:rsidRPr="00652C4A" w:rsidRDefault="00061291" w:rsidP="00652C4A"/>
    <w:p w14:paraId="6BE1E870" w14:textId="755926C2" w:rsidR="00324C61" w:rsidRDefault="009123DA" w:rsidP="00324C61">
      <w:pPr>
        <w:pStyle w:val="Titredeparagraphe"/>
      </w:pPr>
      <w:proofErr w:type="spellStart"/>
      <w:r>
        <w:lastRenderedPageBreak/>
        <w:t>Neuropsycologic</w:t>
      </w:r>
      <w:proofErr w:type="spellEnd"/>
      <w:r>
        <w:t xml:space="preserve"> system</w:t>
      </w:r>
    </w:p>
    <w:p w14:paraId="41D02E7F" w14:textId="1950FBB9" w:rsidR="00081487" w:rsidRDefault="001A318A" w:rsidP="00324C61">
      <w:pPr>
        <w:pStyle w:val="Style1"/>
        <w:rPr>
          <w:rFonts w:eastAsia="Microsoft Yi Baiti"/>
          <w:sz w:val="24"/>
          <w:szCs w:val="24"/>
        </w:rPr>
      </w:pPr>
      <w:proofErr w:type="spellStart"/>
      <w:r>
        <w:rPr>
          <w:rFonts w:eastAsia="Microsoft Yi Baiti"/>
          <w:sz w:val="24"/>
          <w:szCs w:val="24"/>
        </w:rPr>
        <w:t>S</w:t>
      </w:r>
      <w:r w:rsidR="009123DA">
        <w:rPr>
          <w:rFonts w:eastAsia="Microsoft Yi Baiti"/>
          <w:sz w:val="24"/>
          <w:szCs w:val="24"/>
        </w:rPr>
        <w:t>leep</w:t>
      </w:r>
      <w:proofErr w:type="spellEnd"/>
    </w:p>
    <w:p w14:paraId="147A92FC" w14:textId="12F167BF" w:rsidR="00FA408B" w:rsidRPr="001A318A" w:rsidRDefault="009123DA" w:rsidP="003A5796">
      <w:pPr>
        <w:pStyle w:val="ListParagraph"/>
        <w:rPr>
          <w:lang w:val="en-US"/>
        </w:rPr>
      </w:pPr>
      <w:r>
        <w:rPr>
          <w:lang w:val="en-US"/>
        </w:rPr>
        <w:t>Sleep quality</w:t>
      </w:r>
      <w:r w:rsidR="00FA408B" w:rsidRPr="001A318A">
        <w:rPr>
          <w:lang w:val="en-US"/>
        </w:rPr>
        <w:t xml:space="preserve">: </w:t>
      </w:r>
      <w:r>
        <w:rPr>
          <w:lang w:val="en-US"/>
        </w:rPr>
        <w:t>Good</w:t>
      </w:r>
      <w:r w:rsidR="00FA408B" w:rsidRPr="001A318A">
        <w:rPr>
          <w:lang w:val="en-US"/>
        </w:rPr>
        <w:t xml:space="preserve"> – </w:t>
      </w:r>
      <w:r>
        <w:rPr>
          <w:lang w:val="en-US"/>
        </w:rPr>
        <w:t>Intermediate</w:t>
      </w:r>
      <w:r w:rsidR="00FA408B" w:rsidRPr="001A318A">
        <w:rPr>
          <w:lang w:val="en-US"/>
        </w:rPr>
        <w:t xml:space="preserve"> - </w:t>
      </w:r>
      <w:r>
        <w:rPr>
          <w:lang w:val="en-US"/>
        </w:rPr>
        <w:t>Deficient</w:t>
      </w:r>
    </w:p>
    <w:p w14:paraId="3D6597F3" w14:textId="18857657" w:rsidR="00FA408B" w:rsidRPr="001A318A" w:rsidRDefault="008504F5" w:rsidP="003A5796">
      <w:pPr>
        <w:pStyle w:val="ListParagraph"/>
        <w:rPr>
          <w:lang w:val="en-US"/>
        </w:rPr>
      </w:pPr>
      <w:r>
        <w:rPr>
          <w:lang w:val="en-US"/>
        </w:rPr>
        <w:t>Restful sleep</w:t>
      </w:r>
      <w:r w:rsidR="00FA408B" w:rsidRPr="001A318A">
        <w:rPr>
          <w:lang w:val="en-US"/>
        </w:rPr>
        <w:t xml:space="preserve"> – </w:t>
      </w:r>
      <w:r>
        <w:rPr>
          <w:lang w:val="en-US"/>
        </w:rPr>
        <w:t>unrestful sleep</w:t>
      </w:r>
    </w:p>
    <w:p w14:paraId="7D832D46" w14:textId="29907443" w:rsidR="00FA408B" w:rsidRPr="008504F5" w:rsidRDefault="008504F5" w:rsidP="003A5796">
      <w:pPr>
        <w:pStyle w:val="ListParagraph"/>
        <w:rPr>
          <w:lang w:val="en-US"/>
        </w:rPr>
      </w:pPr>
      <w:r w:rsidRPr="008504F5">
        <w:rPr>
          <w:lang w:val="en-US"/>
        </w:rPr>
        <w:t xml:space="preserve">I am with energy when I </w:t>
      </w:r>
      <w:r>
        <w:rPr>
          <w:lang w:val="en-US"/>
        </w:rPr>
        <w:t>wake up</w:t>
      </w:r>
      <w:r w:rsidR="00FA408B" w:rsidRPr="008504F5">
        <w:rPr>
          <w:lang w:val="en-US"/>
        </w:rPr>
        <w:t xml:space="preserve"> – </w:t>
      </w:r>
      <w:r>
        <w:rPr>
          <w:lang w:val="en-US"/>
        </w:rPr>
        <w:t xml:space="preserve">I have fatigue when I wake </w:t>
      </w:r>
      <w:proofErr w:type="gramStart"/>
      <w:r>
        <w:rPr>
          <w:lang w:val="en-US"/>
        </w:rPr>
        <w:t>up</w:t>
      </w:r>
      <w:proofErr w:type="gramEnd"/>
    </w:p>
    <w:p w14:paraId="2C6CDB21" w14:textId="02B6F1C4" w:rsidR="00FA408B" w:rsidRPr="007C6F0A" w:rsidRDefault="00FA408B" w:rsidP="003A5796">
      <w:pPr>
        <w:pStyle w:val="ListParagraph"/>
      </w:pPr>
      <w:r>
        <w:t>Fatig</w:t>
      </w:r>
      <w:r w:rsidR="008504F5">
        <w:t>ue</w:t>
      </w:r>
      <w:r>
        <w:t xml:space="preserve"> – </w:t>
      </w:r>
      <w:proofErr w:type="spellStart"/>
      <w:r w:rsidR="008504F5">
        <w:t>Chronic</w:t>
      </w:r>
      <w:proofErr w:type="spellEnd"/>
      <w:r w:rsidR="008504F5">
        <w:t xml:space="preserve"> fatigue</w:t>
      </w:r>
    </w:p>
    <w:p w14:paraId="671F4ED6" w14:textId="5AD58B8E" w:rsidR="00FA408B" w:rsidRPr="008504F5" w:rsidRDefault="008504F5" w:rsidP="003A5796">
      <w:pPr>
        <w:pStyle w:val="ListParagraph"/>
        <w:rPr>
          <w:lang w:val="en-US"/>
        </w:rPr>
      </w:pPr>
      <w:r>
        <w:rPr>
          <w:lang w:val="en-US"/>
        </w:rPr>
        <w:t>How many hours do you sleep</w:t>
      </w:r>
      <w:r w:rsidR="001A318A" w:rsidRPr="008504F5">
        <w:rPr>
          <w:rFonts w:cs="Cambria"/>
          <w:lang w:val="en-US"/>
        </w:rPr>
        <w:t>?</w:t>
      </w:r>
      <w:r w:rsidR="00FA408B" w:rsidRPr="008504F5">
        <w:rPr>
          <w:lang w:val="en-US"/>
        </w:rPr>
        <w:t xml:space="preserve">  </w:t>
      </w:r>
    </w:p>
    <w:p w14:paraId="37205D61" w14:textId="08022064" w:rsidR="00FA408B" w:rsidRPr="008504F5" w:rsidRDefault="008504F5" w:rsidP="003A5796">
      <w:pPr>
        <w:pStyle w:val="ListParagraph"/>
        <w:rPr>
          <w:lang w:val="en-US"/>
        </w:rPr>
      </w:pPr>
      <w:r w:rsidRPr="008504F5">
        <w:rPr>
          <w:rFonts w:cs="Cambria"/>
          <w:lang w:val="en-US"/>
        </w:rPr>
        <w:t>At what time do you wake up</w:t>
      </w:r>
      <w:r w:rsidR="001A318A" w:rsidRPr="008504F5">
        <w:rPr>
          <w:rFonts w:cs="Cambria"/>
          <w:lang w:val="en-US"/>
        </w:rPr>
        <w:t>?</w:t>
      </w:r>
      <w:r w:rsidR="00FA408B" w:rsidRPr="008504F5">
        <w:rPr>
          <w:rFonts w:hint="eastAsia"/>
          <w:lang w:val="en-US"/>
        </w:rPr>
        <w:tab/>
      </w:r>
    </w:p>
    <w:p w14:paraId="6FAB32D1" w14:textId="74700268" w:rsidR="00FA408B" w:rsidRPr="008504F5" w:rsidRDefault="008504F5" w:rsidP="003A5796">
      <w:pPr>
        <w:pStyle w:val="ListParagraph"/>
        <w:rPr>
          <w:lang w:val="en-US"/>
        </w:rPr>
      </w:pPr>
      <w:r>
        <w:rPr>
          <w:lang w:val="en-US"/>
        </w:rPr>
        <w:t>At what time do you go to bed</w:t>
      </w:r>
      <w:r w:rsidR="001A318A" w:rsidRPr="008504F5">
        <w:rPr>
          <w:rFonts w:cs="Cambria"/>
          <w:lang w:val="en-US"/>
        </w:rPr>
        <w:t>?</w:t>
      </w:r>
    </w:p>
    <w:p w14:paraId="15C9814D" w14:textId="3C694F09" w:rsidR="00FA408B" w:rsidRPr="008504F5" w:rsidRDefault="008504F5" w:rsidP="003A5796">
      <w:pPr>
        <w:pStyle w:val="ListParagraph"/>
        <w:rPr>
          <w:lang w:val="en-US"/>
        </w:rPr>
      </w:pPr>
      <w:r w:rsidRPr="008504F5">
        <w:rPr>
          <w:lang w:val="en-US"/>
        </w:rPr>
        <w:t>Sleep difficulties</w:t>
      </w:r>
      <w:r w:rsidR="00FA408B" w:rsidRPr="008504F5">
        <w:rPr>
          <w:lang w:val="en-US"/>
        </w:rPr>
        <w:t xml:space="preserve">: </w:t>
      </w:r>
      <w:r w:rsidRPr="008504F5">
        <w:rPr>
          <w:lang w:val="en-US"/>
        </w:rPr>
        <w:t>Problems to fall asleep</w:t>
      </w:r>
      <w:r w:rsidR="00FA408B" w:rsidRPr="008504F5">
        <w:rPr>
          <w:rFonts w:hint="eastAsia"/>
          <w:lang w:val="en-US"/>
        </w:rPr>
        <w:t xml:space="preserve"> </w:t>
      </w:r>
      <w:r w:rsidR="00FA408B" w:rsidRPr="008504F5">
        <w:rPr>
          <w:rFonts w:cs="Times New Roman" w:hint="eastAsia"/>
          <w:lang w:val="en-US"/>
        </w:rPr>
        <w:t>–</w:t>
      </w:r>
      <w:r w:rsidR="00FA408B" w:rsidRPr="008504F5">
        <w:rPr>
          <w:rFonts w:hint="eastAsia"/>
          <w:lang w:val="en-US"/>
        </w:rPr>
        <w:t xml:space="preserve"> </w:t>
      </w:r>
      <w:r>
        <w:rPr>
          <w:lang w:val="en-US"/>
        </w:rPr>
        <w:t>You wake up in the middle of the night</w:t>
      </w:r>
      <w:r w:rsidR="00FA408B" w:rsidRPr="008504F5">
        <w:rPr>
          <w:lang w:val="en-US"/>
        </w:rPr>
        <w:t xml:space="preserve"> – </w:t>
      </w:r>
      <w:r>
        <w:rPr>
          <w:lang w:val="en-US"/>
        </w:rPr>
        <w:t>You wake up some hours earlier</w:t>
      </w:r>
      <w:r w:rsidR="00490C13">
        <w:rPr>
          <w:lang w:val="en-US"/>
        </w:rPr>
        <w:t xml:space="preserve"> of your normal </w:t>
      </w:r>
      <w:proofErr w:type="gramStart"/>
      <w:r w:rsidR="00490C13">
        <w:rPr>
          <w:lang w:val="en-US"/>
        </w:rPr>
        <w:t>time</w:t>
      </w:r>
      <w:proofErr w:type="gramEnd"/>
    </w:p>
    <w:p w14:paraId="2C44EA3E" w14:textId="4E2FC916" w:rsidR="00FA408B" w:rsidRDefault="00FA408B" w:rsidP="003A5796">
      <w:pPr>
        <w:pStyle w:val="ListParagraph"/>
      </w:pPr>
      <w:r w:rsidRPr="00B2683B">
        <w:rPr>
          <w:rFonts w:hint="eastAsia"/>
        </w:rPr>
        <w:t>Caus</w:t>
      </w:r>
      <w:r w:rsidR="00D31CD9">
        <w:t>e</w:t>
      </w:r>
      <w:r w:rsidR="001A318A">
        <w:t xml:space="preserve">s </w:t>
      </w:r>
      <w:r w:rsidR="00490C13">
        <w:t xml:space="preserve">of </w:t>
      </w:r>
      <w:proofErr w:type="spellStart"/>
      <w:r w:rsidR="00490C13">
        <w:t>sleep</w:t>
      </w:r>
      <w:proofErr w:type="spellEnd"/>
      <w:r w:rsidR="00490C13">
        <w:t xml:space="preserve"> </w:t>
      </w:r>
      <w:proofErr w:type="spellStart"/>
      <w:proofErr w:type="gramStart"/>
      <w:r w:rsidR="00490C13">
        <w:t>problems</w:t>
      </w:r>
      <w:proofErr w:type="spellEnd"/>
      <w:r w:rsidRPr="00B2683B">
        <w:rPr>
          <w:rFonts w:hint="eastAsia"/>
        </w:rPr>
        <w:t>:</w:t>
      </w:r>
      <w:proofErr w:type="gramEnd"/>
    </w:p>
    <w:p w14:paraId="02D95B7F" w14:textId="4EFD116C" w:rsidR="00FA408B" w:rsidRPr="00490C13" w:rsidRDefault="00490C13" w:rsidP="003A5796">
      <w:pPr>
        <w:pStyle w:val="ListParagraph"/>
        <w:rPr>
          <w:lang w:val="en-US"/>
        </w:rPr>
      </w:pPr>
      <w:r>
        <w:rPr>
          <w:lang w:val="en-US"/>
        </w:rPr>
        <w:t>At what time do you get up from bed</w:t>
      </w:r>
      <w:r w:rsidR="00A11181" w:rsidRPr="00490C13">
        <w:rPr>
          <w:lang w:val="en-US"/>
        </w:rPr>
        <w:t>?</w:t>
      </w:r>
      <w:r w:rsidR="00FA408B" w:rsidRPr="00490C13">
        <w:rPr>
          <w:rFonts w:hint="eastAsia"/>
          <w:lang w:val="en-US"/>
        </w:rPr>
        <w:t>:</w:t>
      </w:r>
    </w:p>
    <w:p w14:paraId="5018540D" w14:textId="77777777" w:rsidR="00652C4A" w:rsidRPr="00490C13" w:rsidRDefault="00652C4A" w:rsidP="00652C4A">
      <w:pPr>
        <w:rPr>
          <w:rFonts w:eastAsia="Microsoft Yi Baiti"/>
          <w:lang w:val="en-US"/>
        </w:rPr>
      </w:pPr>
    </w:p>
    <w:p w14:paraId="15182068" w14:textId="730AF273" w:rsidR="00324C61" w:rsidRDefault="00490C13" w:rsidP="00324C61">
      <w:pPr>
        <w:pStyle w:val="Style1"/>
        <w:rPr>
          <w:rFonts w:eastAsia="Microsoft Yi Baiti"/>
          <w:sz w:val="24"/>
          <w:szCs w:val="24"/>
        </w:rPr>
      </w:pPr>
      <w:r>
        <w:rPr>
          <w:rFonts w:eastAsia="Microsoft Yi Baiti"/>
          <w:sz w:val="24"/>
          <w:szCs w:val="24"/>
        </w:rPr>
        <w:t xml:space="preserve">Mental </w:t>
      </w:r>
      <w:proofErr w:type="spellStart"/>
      <w:r>
        <w:rPr>
          <w:rFonts w:eastAsia="Microsoft Yi Baiti"/>
          <w:sz w:val="24"/>
          <w:szCs w:val="24"/>
        </w:rPr>
        <w:t>health</w:t>
      </w:r>
      <w:proofErr w:type="spellEnd"/>
    </w:p>
    <w:p w14:paraId="71A51774" w14:textId="3A278AEC" w:rsidR="00FA408B" w:rsidRPr="00490C13" w:rsidRDefault="00490C13" w:rsidP="003A5796">
      <w:pPr>
        <w:pStyle w:val="ListParagraph"/>
        <w:rPr>
          <w:lang w:val="en-US"/>
        </w:rPr>
      </w:pPr>
      <w:r w:rsidRPr="00490C13">
        <w:rPr>
          <w:lang w:val="en-US"/>
        </w:rPr>
        <w:t>Stress</w:t>
      </w:r>
      <w:r w:rsidR="00FA408B" w:rsidRPr="00490C13">
        <w:rPr>
          <w:lang w:val="en-US"/>
        </w:rPr>
        <w:t xml:space="preserve"> – An</w:t>
      </w:r>
      <w:r w:rsidRPr="00490C13">
        <w:rPr>
          <w:lang w:val="en-US"/>
        </w:rPr>
        <w:t>xiety</w:t>
      </w:r>
      <w:r w:rsidR="00FA408B" w:rsidRPr="00490C13">
        <w:rPr>
          <w:lang w:val="en-US"/>
        </w:rPr>
        <w:t xml:space="preserve"> – Ang</w:t>
      </w:r>
      <w:r w:rsidR="00AC1AFF" w:rsidRPr="00490C13">
        <w:rPr>
          <w:lang w:val="en-US"/>
        </w:rPr>
        <w:t>u</w:t>
      </w:r>
      <w:r w:rsidRPr="00490C13">
        <w:rPr>
          <w:lang w:val="en-US"/>
        </w:rPr>
        <w:t>ish</w:t>
      </w:r>
      <w:r w:rsidR="00FA408B" w:rsidRPr="00490C13">
        <w:rPr>
          <w:lang w:val="en-US"/>
        </w:rPr>
        <w:t xml:space="preserve"> </w:t>
      </w:r>
      <w:r w:rsidR="00AC1AFF" w:rsidRPr="00490C13">
        <w:rPr>
          <w:lang w:val="en-US"/>
        </w:rPr>
        <w:t>–</w:t>
      </w:r>
      <w:r w:rsidR="00FA408B" w:rsidRPr="00490C13">
        <w:rPr>
          <w:lang w:val="en-US"/>
        </w:rPr>
        <w:t xml:space="preserve"> </w:t>
      </w:r>
      <w:r w:rsidRPr="00490C13">
        <w:rPr>
          <w:lang w:val="en-US"/>
        </w:rPr>
        <w:t>Mental charge</w:t>
      </w:r>
      <w:r w:rsidR="00FA408B" w:rsidRPr="00490C13">
        <w:rPr>
          <w:rFonts w:hint="eastAsia"/>
          <w:lang w:val="en-US"/>
        </w:rPr>
        <w:t xml:space="preserve"> </w:t>
      </w:r>
      <w:r w:rsidR="00FA408B" w:rsidRPr="00490C13">
        <w:rPr>
          <w:rFonts w:cs="Times New Roman" w:hint="eastAsia"/>
          <w:lang w:val="en-US"/>
        </w:rPr>
        <w:t>–</w:t>
      </w:r>
      <w:r w:rsidR="00FA408B" w:rsidRPr="00490C13">
        <w:rPr>
          <w:rFonts w:hint="eastAsia"/>
          <w:lang w:val="en-US"/>
        </w:rPr>
        <w:t xml:space="preserve"> </w:t>
      </w:r>
      <w:proofErr w:type="spellStart"/>
      <w:r w:rsidR="00AC1AFF" w:rsidRPr="00490C13">
        <w:rPr>
          <w:lang w:val="en-US"/>
        </w:rPr>
        <w:t>Surmenage</w:t>
      </w:r>
      <w:proofErr w:type="spellEnd"/>
      <w:r w:rsidR="00FA408B" w:rsidRPr="00490C13">
        <w:rPr>
          <w:rFonts w:hint="eastAsia"/>
          <w:lang w:val="en-US"/>
        </w:rPr>
        <w:t xml:space="preserve"> </w:t>
      </w:r>
      <w:r w:rsidR="00FA408B" w:rsidRPr="00490C13">
        <w:rPr>
          <w:rFonts w:cs="Times New Roman" w:hint="eastAsia"/>
          <w:lang w:val="en-US"/>
        </w:rPr>
        <w:t>–</w:t>
      </w:r>
      <w:r w:rsidR="00FA408B" w:rsidRPr="00490C13">
        <w:rPr>
          <w:rFonts w:hint="eastAsia"/>
          <w:lang w:val="en-US"/>
        </w:rPr>
        <w:t xml:space="preserve"> </w:t>
      </w:r>
      <w:r w:rsidRPr="00490C13">
        <w:rPr>
          <w:lang w:val="en-US"/>
        </w:rPr>
        <w:t>Emotional shock</w:t>
      </w:r>
      <w:r w:rsidR="00FA408B" w:rsidRPr="00490C13">
        <w:rPr>
          <w:lang w:val="en-US"/>
        </w:rPr>
        <w:t xml:space="preserve"> - </w:t>
      </w:r>
      <w:r w:rsidR="00FA408B" w:rsidRPr="00490C13">
        <w:rPr>
          <w:rFonts w:hint="eastAsia"/>
          <w:lang w:val="en-US"/>
        </w:rPr>
        <w:t>D</w:t>
      </w:r>
      <w:r w:rsidR="00AC1AFF" w:rsidRPr="00490C13">
        <w:rPr>
          <w:rFonts w:cs="Cambria"/>
          <w:lang w:val="en-US"/>
        </w:rPr>
        <w:t>epre</w:t>
      </w:r>
      <w:r w:rsidRPr="00490C13">
        <w:rPr>
          <w:rFonts w:cs="Cambria"/>
          <w:lang w:val="en-US"/>
        </w:rPr>
        <w:t>ssion</w:t>
      </w:r>
      <w:r w:rsidR="00FA408B" w:rsidRPr="00490C13">
        <w:rPr>
          <w:lang w:val="en-US"/>
        </w:rPr>
        <w:t xml:space="preserve"> </w:t>
      </w:r>
      <w:r w:rsidR="00AC1AFF" w:rsidRPr="00490C13">
        <w:rPr>
          <w:lang w:val="en-US"/>
        </w:rPr>
        <w:t>–</w:t>
      </w:r>
      <w:r w:rsidR="003A5796" w:rsidRPr="00490C13">
        <w:rPr>
          <w:lang w:val="en-US"/>
        </w:rPr>
        <w:t xml:space="preserve"> </w:t>
      </w:r>
      <w:r w:rsidRPr="00490C13">
        <w:rPr>
          <w:lang w:val="en-US"/>
        </w:rPr>
        <w:t>Winter depression</w:t>
      </w:r>
      <w:r w:rsidR="00FA408B" w:rsidRPr="00490C13">
        <w:rPr>
          <w:lang w:val="en-US"/>
        </w:rPr>
        <w:t xml:space="preserve"> – Irrita</w:t>
      </w:r>
      <w:r w:rsidR="00AC1AFF" w:rsidRPr="00490C13">
        <w:rPr>
          <w:lang w:val="en-US"/>
        </w:rPr>
        <w:t>bili</w:t>
      </w:r>
      <w:r w:rsidRPr="00490C13">
        <w:rPr>
          <w:lang w:val="en-US"/>
        </w:rPr>
        <w:t>ty</w:t>
      </w:r>
      <w:r w:rsidR="00FA408B" w:rsidRPr="00490C13">
        <w:rPr>
          <w:lang w:val="en-US"/>
        </w:rPr>
        <w:t xml:space="preserve"> – </w:t>
      </w:r>
      <w:r>
        <w:rPr>
          <w:lang w:val="en-US"/>
        </w:rPr>
        <w:t>Anger</w:t>
      </w:r>
      <w:r w:rsidR="00FA408B" w:rsidRPr="00490C13">
        <w:rPr>
          <w:lang w:val="en-US"/>
        </w:rPr>
        <w:t xml:space="preserve"> – </w:t>
      </w:r>
      <w:r>
        <w:rPr>
          <w:lang w:val="en-US"/>
        </w:rPr>
        <w:t>Sadness</w:t>
      </w:r>
    </w:p>
    <w:p w14:paraId="584726A5" w14:textId="0E7CF7A7" w:rsidR="00FA408B" w:rsidRDefault="00AC1AFF" w:rsidP="003A5796">
      <w:pPr>
        <w:pStyle w:val="ListParagraph"/>
      </w:pPr>
      <w:proofErr w:type="gramStart"/>
      <w:r>
        <w:t>Manifesta</w:t>
      </w:r>
      <w:r w:rsidR="00490C13">
        <w:t>tions</w:t>
      </w:r>
      <w:r w:rsidR="00FA408B">
        <w:t>:</w:t>
      </w:r>
      <w:proofErr w:type="gramEnd"/>
      <w:r w:rsidR="00FA408B">
        <w:t xml:space="preserve"> </w:t>
      </w:r>
    </w:p>
    <w:p w14:paraId="4CBE0102" w14:textId="086DAE36" w:rsidR="00FA408B" w:rsidRPr="00B2683B" w:rsidRDefault="00FA408B" w:rsidP="003A5796">
      <w:pPr>
        <w:pStyle w:val="ListParagraph"/>
      </w:pPr>
      <w:proofErr w:type="gramStart"/>
      <w:r>
        <w:t>Caus</w:t>
      </w:r>
      <w:r w:rsidR="00490C13">
        <w:t>es</w:t>
      </w:r>
      <w:r>
        <w:t>:</w:t>
      </w:r>
      <w:proofErr w:type="gramEnd"/>
      <w:r>
        <w:t xml:space="preserve"> </w:t>
      </w:r>
    </w:p>
    <w:p w14:paraId="6581B3E6" w14:textId="797EF3BE" w:rsidR="00FA408B" w:rsidRPr="00B2683B" w:rsidRDefault="00490C13" w:rsidP="003A5796">
      <w:pPr>
        <w:pStyle w:val="ListParagraph"/>
      </w:pPr>
      <w:proofErr w:type="gramStart"/>
      <w:r>
        <w:t>Stress</w:t>
      </w:r>
      <w:r w:rsidR="00FA408B" w:rsidRPr="00B2683B">
        <w:rPr>
          <w:rFonts w:hint="eastAsia"/>
        </w:rPr>
        <w:t>:</w:t>
      </w:r>
      <w:proofErr w:type="gramEnd"/>
      <w:r w:rsidR="00FA408B">
        <w:t xml:space="preserve"> </w:t>
      </w:r>
      <w:r w:rsidR="00FA408B" w:rsidRPr="00B2683B">
        <w:rPr>
          <w:rFonts w:hint="eastAsia"/>
        </w:rPr>
        <w:t>/10</w:t>
      </w:r>
      <w:r w:rsidR="00FA408B">
        <w:t xml:space="preserve"> </w:t>
      </w:r>
    </w:p>
    <w:p w14:paraId="3BDF7B03" w14:textId="7D6E2074" w:rsidR="00FA408B" w:rsidRPr="00B2683B" w:rsidRDefault="00FA408B" w:rsidP="003A5796">
      <w:pPr>
        <w:pStyle w:val="ListParagraph"/>
      </w:pPr>
      <w:proofErr w:type="spellStart"/>
      <w:proofErr w:type="gramStart"/>
      <w:r w:rsidRPr="00B2683B">
        <w:rPr>
          <w:rFonts w:hint="eastAsia"/>
        </w:rPr>
        <w:t>An</w:t>
      </w:r>
      <w:r w:rsidR="00490C13">
        <w:t>xiety</w:t>
      </w:r>
      <w:proofErr w:type="spellEnd"/>
      <w:r w:rsidRPr="00B2683B">
        <w:rPr>
          <w:rFonts w:hint="eastAsia"/>
        </w:rPr>
        <w:t>:</w:t>
      </w:r>
      <w:proofErr w:type="gramEnd"/>
      <w:r>
        <w:t xml:space="preserve"> </w:t>
      </w:r>
      <w:r w:rsidRPr="00B2683B">
        <w:rPr>
          <w:rFonts w:hint="eastAsia"/>
        </w:rPr>
        <w:t>/10</w:t>
      </w:r>
    </w:p>
    <w:p w14:paraId="077EF09E" w14:textId="4F28C3FC" w:rsidR="00FA408B" w:rsidRPr="00B2683B" w:rsidRDefault="00490C13" w:rsidP="003A5796">
      <w:pPr>
        <w:pStyle w:val="ListParagraph"/>
      </w:pPr>
      <w:proofErr w:type="spellStart"/>
      <w:proofErr w:type="gramStart"/>
      <w:r w:rsidRPr="00B2683B">
        <w:t>An</w:t>
      </w:r>
      <w:r>
        <w:t>guish</w:t>
      </w:r>
      <w:proofErr w:type="spellEnd"/>
      <w:r w:rsidRPr="00B2683B">
        <w:t>:</w:t>
      </w:r>
      <w:proofErr w:type="gramEnd"/>
      <w:r w:rsidR="00FA408B">
        <w:t xml:space="preserve"> </w:t>
      </w:r>
      <w:r w:rsidR="00FA408B" w:rsidRPr="00B2683B">
        <w:rPr>
          <w:rFonts w:hint="eastAsia"/>
        </w:rPr>
        <w:t>/10</w:t>
      </w:r>
    </w:p>
    <w:p w14:paraId="3BD53279" w14:textId="256AE842" w:rsidR="003A5796" w:rsidRDefault="00FA408B" w:rsidP="003A5796">
      <w:pPr>
        <w:pStyle w:val="ListParagraph"/>
      </w:pPr>
      <w:proofErr w:type="spellStart"/>
      <w:proofErr w:type="gramStart"/>
      <w:r w:rsidRPr="00B2683B">
        <w:rPr>
          <w:rFonts w:hint="eastAsia"/>
        </w:rPr>
        <w:t>D</w:t>
      </w:r>
      <w:r w:rsidR="00AC1AFF">
        <w:rPr>
          <w:rFonts w:cs="Cambria"/>
        </w:rPr>
        <w:t>epres</w:t>
      </w:r>
      <w:r w:rsidR="00F05ED4">
        <w:rPr>
          <w:rFonts w:cs="Cambria"/>
        </w:rPr>
        <w:t>sion</w:t>
      </w:r>
      <w:proofErr w:type="spellEnd"/>
      <w:r w:rsidRPr="00B2683B">
        <w:rPr>
          <w:rFonts w:hint="eastAsia"/>
        </w:rPr>
        <w:t>:</w:t>
      </w:r>
      <w:proofErr w:type="gramEnd"/>
      <w:r>
        <w:t xml:space="preserve"> </w:t>
      </w:r>
      <w:r w:rsidRPr="00B2683B">
        <w:rPr>
          <w:rFonts w:hint="eastAsia"/>
        </w:rPr>
        <w:t>/10</w:t>
      </w:r>
      <w:r>
        <w:t xml:space="preserve"> </w:t>
      </w:r>
    </w:p>
    <w:p w14:paraId="13F59DB3" w14:textId="77777777" w:rsidR="00652C4A" w:rsidRPr="003A5796" w:rsidRDefault="00652C4A" w:rsidP="00652C4A">
      <w:pPr>
        <w:rPr>
          <w:rFonts w:eastAsia="Microsoft Yi Baiti"/>
        </w:rPr>
      </w:pPr>
    </w:p>
    <w:p w14:paraId="18C9C64F" w14:textId="77777777" w:rsidR="00F05ED4" w:rsidRDefault="00AC1AFF" w:rsidP="00F05ED4">
      <w:pP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</w:pPr>
      <w:proofErr w:type="spellStart"/>
      <w: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Mi</w:t>
      </w:r>
      <w:r w:rsidR="00F05ED4"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grains</w:t>
      </w:r>
      <w:proofErr w:type="spellEnd"/>
      <w:r w:rsidR="00F05ED4"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/</w:t>
      </w:r>
      <w:proofErr w:type="spellStart"/>
      <w:r w:rsidR="00F05ED4"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headaches</w:t>
      </w:r>
      <w:proofErr w:type="spellEnd"/>
    </w:p>
    <w:p w14:paraId="664A72C8" w14:textId="0FC988F6" w:rsidR="00FA408B" w:rsidRDefault="00FA408B" w:rsidP="00F05ED4">
      <w:proofErr w:type="spellStart"/>
      <w:proofErr w:type="gramStart"/>
      <w:r>
        <w:t>Contex</w:t>
      </w:r>
      <w:r w:rsidR="00AC1AFF">
        <w:t>t</w:t>
      </w:r>
      <w:proofErr w:type="spellEnd"/>
      <w:r w:rsidR="004A41BF">
        <w:t>:</w:t>
      </w:r>
      <w:proofErr w:type="gramEnd"/>
    </w:p>
    <w:p w14:paraId="4EE172E1" w14:textId="62918726" w:rsidR="00397ABC" w:rsidRPr="003A5796" w:rsidRDefault="00FA408B" w:rsidP="003A5796">
      <w:pPr>
        <w:pStyle w:val="ListParagraph"/>
      </w:pPr>
      <w:proofErr w:type="gramStart"/>
      <w:r>
        <w:t>Fr</w:t>
      </w:r>
      <w:r w:rsidR="00AC1AFF">
        <w:t>e</w:t>
      </w:r>
      <w:r w:rsidR="00F05ED4">
        <w:t>quency</w:t>
      </w:r>
      <w:r w:rsidR="004A41BF">
        <w:t>:</w:t>
      </w:r>
      <w:proofErr w:type="gramEnd"/>
      <w:r w:rsidR="004A41BF">
        <w:t xml:space="preserve"> </w:t>
      </w:r>
    </w:p>
    <w:p w14:paraId="3FDBEC86" w14:textId="77777777" w:rsidR="00913491" w:rsidRDefault="00913491" w:rsidP="00397ABC">
      <w:pPr>
        <w:pStyle w:val="Titredeparagraphe"/>
        <w:rPr>
          <w:rFonts w:eastAsia="Microsoft Yi Baiti"/>
        </w:rPr>
      </w:pPr>
    </w:p>
    <w:p w14:paraId="72E9380D" w14:textId="16130BCE" w:rsidR="00081487" w:rsidRDefault="00F05ED4" w:rsidP="00397ABC">
      <w:pPr>
        <w:pStyle w:val="Titredeparagraphe"/>
        <w:rPr>
          <w:rFonts w:eastAsia="Microsoft Yi Baiti"/>
        </w:rPr>
      </w:pPr>
      <w:proofErr w:type="spellStart"/>
      <w:r>
        <w:rPr>
          <w:rFonts w:eastAsia="Microsoft Yi Baiti"/>
        </w:rPr>
        <w:lastRenderedPageBreak/>
        <w:t>Respiratory</w:t>
      </w:r>
      <w:proofErr w:type="spellEnd"/>
      <w:r>
        <w:rPr>
          <w:rFonts w:eastAsia="Microsoft Yi Baiti"/>
        </w:rPr>
        <w:t xml:space="preserve"> system</w:t>
      </w:r>
    </w:p>
    <w:p w14:paraId="17F326E0" w14:textId="377ECDA1" w:rsidR="00397ABC" w:rsidRDefault="00397ABC" w:rsidP="003A5796">
      <w:pPr>
        <w:pStyle w:val="ListParagraph"/>
      </w:pPr>
      <w:proofErr w:type="spellStart"/>
      <w:r w:rsidRPr="00FF01A6">
        <w:rPr>
          <w:rFonts w:hint="eastAsia"/>
        </w:rPr>
        <w:t>As</w:t>
      </w:r>
      <w:r w:rsidR="00F05ED4">
        <w:t>thma</w:t>
      </w:r>
      <w:proofErr w:type="spellEnd"/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</w:t>
      </w:r>
      <w:proofErr w:type="spellStart"/>
      <w:r w:rsidR="00F05ED4">
        <w:t>Cough</w:t>
      </w:r>
      <w:proofErr w:type="spellEnd"/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Muc</w:t>
      </w:r>
      <w:r w:rsidR="00F05ED4">
        <w:t>us</w:t>
      </w:r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</w:t>
      </w:r>
      <w:proofErr w:type="spellStart"/>
      <w:r w:rsidRPr="00FF01A6">
        <w:rPr>
          <w:rFonts w:hint="eastAsia"/>
        </w:rPr>
        <w:t>R</w:t>
      </w:r>
      <w:r w:rsidR="00F05ED4">
        <w:t>h</w:t>
      </w:r>
      <w:r w:rsidR="00AC1AFF">
        <w:t>initis</w:t>
      </w:r>
      <w:proofErr w:type="spellEnd"/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</w:t>
      </w:r>
      <w:proofErr w:type="spellStart"/>
      <w:r w:rsidRPr="00FF01A6">
        <w:rPr>
          <w:rFonts w:hint="eastAsia"/>
        </w:rPr>
        <w:t>R</w:t>
      </w:r>
      <w:r w:rsidR="00AC1AFF">
        <w:t>ino</w:t>
      </w:r>
      <w:r w:rsidR="00F05ED4">
        <w:t>ph</w:t>
      </w:r>
      <w:r w:rsidR="00AC1AFF">
        <w:t>ar</w:t>
      </w:r>
      <w:r w:rsidR="00F05ED4">
        <w:t>y</w:t>
      </w:r>
      <w:r w:rsidR="00AC1AFF">
        <w:t>ngitis</w:t>
      </w:r>
      <w:proofErr w:type="spellEnd"/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Angin</w:t>
      </w:r>
      <w:r w:rsidR="00F05ED4">
        <w:t>e</w:t>
      </w:r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</w:t>
      </w:r>
      <w:proofErr w:type="spellStart"/>
      <w:r w:rsidRPr="00FF01A6">
        <w:rPr>
          <w:rFonts w:hint="eastAsia"/>
        </w:rPr>
        <w:t>Bron</w:t>
      </w:r>
      <w:r w:rsidR="00AC1AFF">
        <w:t>quitis</w:t>
      </w:r>
      <w:proofErr w:type="spellEnd"/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Ref</w:t>
      </w:r>
      <w:r w:rsidR="00AC1AFF">
        <w:t>lu</w:t>
      </w:r>
      <w:r w:rsidR="00F05ED4">
        <w:t>x</w:t>
      </w:r>
      <w:r w:rsidRPr="00FF01A6">
        <w:rPr>
          <w:rFonts w:hint="eastAsia"/>
        </w:rPr>
        <w:t xml:space="preserve"> </w:t>
      </w:r>
      <w:r w:rsidRPr="00FF01A6">
        <w:rPr>
          <w:rFonts w:cs="Times New Roman" w:hint="eastAsia"/>
        </w:rPr>
        <w:t>–</w:t>
      </w:r>
      <w:r w:rsidRPr="00FF01A6">
        <w:rPr>
          <w:rFonts w:hint="eastAsia"/>
        </w:rPr>
        <w:t xml:space="preserve"> Sinus</w:t>
      </w:r>
      <w:r w:rsidR="00F05ED4">
        <w:t xml:space="preserve"> infections</w:t>
      </w:r>
      <w:r>
        <w:t xml:space="preserve"> </w:t>
      </w:r>
      <w:r w:rsidR="00AC1AFF">
        <w:t>–</w:t>
      </w:r>
      <w:r w:rsidRPr="00FF01A6">
        <w:t xml:space="preserve"> </w:t>
      </w:r>
      <w:r w:rsidR="00F05ED4">
        <w:t xml:space="preserve">Sore </w:t>
      </w:r>
      <w:proofErr w:type="spellStart"/>
      <w:r w:rsidR="00F05ED4">
        <w:t>throat</w:t>
      </w:r>
      <w:proofErr w:type="spellEnd"/>
      <w:r>
        <w:t xml:space="preserve"> – </w:t>
      </w:r>
      <w:proofErr w:type="spellStart"/>
      <w:r w:rsidR="00F05ED4">
        <w:t>Seasonal</w:t>
      </w:r>
      <w:proofErr w:type="spellEnd"/>
      <w:r w:rsidR="00F05ED4">
        <w:t xml:space="preserve"> allergies</w:t>
      </w:r>
    </w:p>
    <w:p w14:paraId="75C32273" w14:textId="629E6F5D" w:rsidR="00397ABC" w:rsidRPr="00B2683B" w:rsidRDefault="00F05ED4" w:rsidP="003A5796">
      <w:pPr>
        <w:pStyle w:val="ListParagraph"/>
      </w:pPr>
      <w:proofErr w:type="gramStart"/>
      <w:r w:rsidRPr="00B2683B">
        <w:t>Fr</w:t>
      </w:r>
      <w:r>
        <w:rPr>
          <w:rFonts w:cs="Cambria"/>
        </w:rPr>
        <w:t>equency</w:t>
      </w:r>
      <w:r w:rsidRPr="00B2683B">
        <w:t>:</w:t>
      </w:r>
      <w:proofErr w:type="gramEnd"/>
      <w:r w:rsidR="00397ABC" w:rsidRPr="00B2683B">
        <w:rPr>
          <w:rFonts w:hint="eastAsia"/>
        </w:rPr>
        <w:t xml:space="preserve"> </w:t>
      </w:r>
    </w:p>
    <w:p w14:paraId="50C92512" w14:textId="0D26FAFC" w:rsidR="00397ABC" w:rsidRPr="00397ABC" w:rsidRDefault="00F05ED4" w:rsidP="003A5796">
      <w:pPr>
        <w:pStyle w:val="ListParagraph"/>
      </w:pPr>
      <w:r>
        <w:rPr>
          <w:lang w:val="en-US"/>
        </w:rPr>
        <w:t>When do they occur</w:t>
      </w:r>
      <w:r w:rsidR="00A11181">
        <w:rPr>
          <w:rFonts w:cs="Cambria"/>
        </w:rPr>
        <w:t>?</w:t>
      </w:r>
      <w:r w:rsidR="00397ABC" w:rsidRPr="00B2683B">
        <w:rPr>
          <w:rFonts w:hint="eastAsia"/>
        </w:rPr>
        <w:t>:</w:t>
      </w:r>
      <w:r w:rsidR="00397ABC">
        <w:t xml:space="preserve"> </w:t>
      </w:r>
    </w:p>
    <w:p w14:paraId="1E138EAF" w14:textId="77777777" w:rsidR="00913491" w:rsidRDefault="00913491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</w:pPr>
    </w:p>
    <w:p w14:paraId="474BE08A" w14:textId="10A7A218" w:rsidR="00397ABC" w:rsidRDefault="00F05ED4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</w:pPr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t>Endocrine system</w:t>
      </w:r>
    </w:p>
    <w:p w14:paraId="2122BD9D" w14:textId="3571DCAD" w:rsidR="00397ABC" w:rsidRPr="00F05ED4" w:rsidRDefault="00397ABC" w:rsidP="003A5796">
      <w:pPr>
        <w:pStyle w:val="ListParagraph"/>
        <w:rPr>
          <w:lang w:val="en-US"/>
        </w:rPr>
      </w:pPr>
      <w:r w:rsidRPr="00F05ED4">
        <w:rPr>
          <w:lang w:val="en-US"/>
        </w:rPr>
        <w:t>H</w:t>
      </w:r>
      <w:r w:rsidR="00F05ED4" w:rsidRPr="00F05ED4">
        <w:rPr>
          <w:lang w:val="en-US"/>
        </w:rPr>
        <w:t>y</w:t>
      </w:r>
      <w:r w:rsidR="00AC1AFF" w:rsidRPr="00F05ED4">
        <w:rPr>
          <w:lang w:val="en-US"/>
        </w:rPr>
        <w:t>pot</w:t>
      </w:r>
      <w:r w:rsidR="00F05ED4" w:rsidRPr="00F05ED4">
        <w:rPr>
          <w:lang w:val="en-US"/>
        </w:rPr>
        <w:t>hyroid</w:t>
      </w:r>
      <w:r w:rsidRPr="00F05ED4">
        <w:rPr>
          <w:lang w:val="en-US"/>
        </w:rPr>
        <w:t xml:space="preserve"> – H</w:t>
      </w:r>
      <w:r w:rsidR="00F05ED4" w:rsidRPr="00F05ED4">
        <w:rPr>
          <w:lang w:val="en-US"/>
        </w:rPr>
        <w:t>yperthyroid</w:t>
      </w:r>
      <w:r w:rsidRPr="00F05ED4">
        <w:rPr>
          <w:lang w:val="en-US"/>
        </w:rPr>
        <w:t xml:space="preserve"> </w:t>
      </w:r>
      <w:r w:rsidR="00AC1AFF" w:rsidRPr="00F05ED4">
        <w:rPr>
          <w:lang w:val="en-US"/>
        </w:rPr>
        <w:t>–</w:t>
      </w:r>
      <w:r w:rsidRPr="00F05ED4">
        <w:rPr>
          <w:lang w:val="en-US"/>
        </w:rPr>
        <w:t xml:space="preserve"> </w:t>
      </w:r>
      <w:r w:rsidR="00F05ED4" w:rsidRPr="00F05ED4">
        <w:rPr>
          <w:lang w:val="en-US"/>
        </w:rPr>
        <w:t>You are cold all the time</w:t>
      </w:r>
      <w:r w:rsidRPr="00F05ED4">
        <w:rPr>
          <w:lang w:val="en-US"/>
        </w:rPr>
        <w:t xml:space="preserve"> – </w:t>
      </w:r>
      <w:r w:rsidR="00F05ED4">
        <w:rPr>
          <w:lang w:val="en-US"/>
        </w:rPr>
        <w:t xml:space="preserve">Sudden weight </w:t>
      </w:r>
      <w:proofErr w:type="gramStart"/>
      <w:r w:rsidR="00F05ED4">
        <w:rPr>
          <w:lang w:val="en-US"/>
        </w:rPr>
        <w:t>change</w:t>
      </w:r>
      <w:proofErr w:type="gramEnd"/>
    </w:p>
    <w:p w14:paraId="2EB13A0A" w14:textId="36CEA7F0" w:rsidR="00397ABC" w:rsidRPr="00AC1AFF" w:rsidRDefault="00F05ED4" w:rsidP="003A5796">
      <w:pPr>
        <w:pStyle w:val="ListParagraph"/>
        <w:rPr>
          <w:lang w:val="en-US"/>
        </w:rPr>
      </w:pPr>
      <w:r>
        <w:rPr>
          <w:lang w:val="en-US"/>
        </w:rPr>
        <w:t>Glycemia</w:t>
      </w:r>
      <w:r w:rsidR="00397ABC" w:rsidRPr="00AC1AFF">
        <w:rPr>
          <w:lang w:val="en-US"/>
        </w:rPr>
        <w:t xml:space="preserve"> </w:t>
      </w:r>
      <w:r w:rsidR="00AC1AFF" w:rsidRPr="00AC1AFF">
        <w:rPr>
          <w:lang w:val="en-US"/>
        </w:rPr>
        <w:t>–</w:t>
      </w:r>
      <w:r w:rsidR="00397ABC" w:rsidRPr="00AC1AFF">
        <w:rPr>
          <w:lang w:val="en-US"/>
        </w:rPr>
        <w:t xml:space="preserve"> </w:t>
      </w:r>
      <w:r w:rsidR="00D31CD9">
        <w:rPr>
          <w:lang w:val="en-US"/>
        </w:rPr>
        <w:t>Excessive</w:t>
      </w:r>
      <w:r>
        <w:rPr>
          <w:lang w:val="en-US"/>
        </w:rPr>
        <w:t xml:space="preserve"> thirst</w:t>
      </w:r>
      <w:r w:rsidR="00397ABC" w:rsidRPr="00AC1AFF">
        <w:rPr>
          <w:lang w:val="en-US"/>
        </w:rPr>
        <w:t xml:space="preserve"> </w:t>
      </w:r>
      <w:r w:rsidR="00AC1AFF" w:rsidRPr="00AC1AFF">
        <w:rPr>
          <w:lang w:val="en-US"/>
        </w:rPr>
        <w:t>–</w:t>
      </w:r>
      <w:r w:rsidR="00397ABC" w:rsidRPr="00AC1AFF">
        <w:rPr>
          <w:lang w:val="en-US"/>
        </w:rPr>
        <w:t xml:space="preserve"> </w:t>
      </w:r>
      <w:r w:rsidR="00FD6F86">
        <w:rPr>
          <w:lang w:val="en-US"/>
        </w:rPr>
        <w:t>Frequent urination</w:t>
      </w:r>
      <w:r w:rsidR="00397ABC" w:rsidRPr="00AC1AFF">
        <w:rPr>
          <w:lang w:val="en-US"/>
        </w:rPr>
        <w:t xml:space="preserve"> – Diab</w:t>
      </w:r>
      <w:r w:rsidR="00AC1AFF" w:rsidRPr="00AC1AFF">
        <w:rPr>
          <w:lang w:val="en-US"/>
        </w:rPr>
        <w:t>etes</w:t>
      </w:r>
      <w:r w:rsidR="00397ABC" w:rsidRPr="00AC1AFF">
        <w:rPr>
          <w:lang w:val="en-US"/>
        </w:rPr>
        <w:t xml:space="preserve"> – </w:t>
      </w:r>
      <w:r w:rsidR="00FD6F86">
        <w:rPr>
          <w:lang w:val="en-US"/>
        </w:rPr>
        <w:t xml:space="preserve">Need of something </w:t>
      </w:r>
      <w:proofErr w:type="gramStart"/>
      <w:r w:rsidR="00FD6F86">
        <w:rPr>
          <w:lang w:val="en-US"/>
        </w:rPr>
        <w:t>sweet</w:t>
      </w:r>
      <w:proofErr w:type="gramEnd"/>
    </w:p>
    <w:p w14:paraId="48F66A4A" w14:textId="3D1A8685" w:rsidR="00397ABC" w:rsidRPr="00AC1AFF" w:rsidRDefault="00AC1AFF" w:rsidP="003A5796">
      <w:pPr>
        <w:pStyle w:val="ListParagraph"/>
        <w:rPr>
          <w:lang w:val="en-US"/>
        </w:rPr>
      </w:pPr>
      <w:r w:rsidRPr="00AC1AFF">
        <w:rPr>
          <w:lang w:val="en-US"/>
        </w:rPr>
        <w:t>Energ</w:t>
      </w:r>
      <w:r w:rsidR="00FD6F86">
        <w:rPr>
          <w:lang w:val="en-US"/>
        </w:rPr>
        <w:t>y</w:t>
      </w:r>
      <w:r w:rsidR="00397ABC" w:rsidRPr="00AC1AFF">
        <w:rPr>
          <w:lang w:val="en-US"/>
        </w:rPr>
        <w:t xml:space="preserve"> </w:t>
      </w:r>
      <w:r w:rsidRPr="00AC1AFF">
        <w:rPr>
          <w:lang w:val="en-US"/>
        </w:rPr>
        <w:t>–</w:t>
      </w:r>
      <w:r w:rsidR="00397ABC" w:rsidRPr="00AC1AFF">
        <w:rPr>
          <w:lang w:val="en-US"/>
        </w:rPr>
        <w:t xml:space="preserve"> Fati</w:t>
      </w:r>
      <w:r w:rsidRPr="00AC1AFF">
        <w:rPr>
          <w:lang w:val="en-US"/>
        </w:rPr>
        <w:t>g</w:t>
      </w:r>
      <w:r w:rsidR="00FD6F86">
        <w:rPr>
          <w:lang w:val="en-US"/>
        </w:rPr>
        <w:t>ue</w:t>
      </w:r>
      <w:r w:rsidR="00397ABC" w:rsidRPr="00AC1AFF">
        <w:rPr>
          <w:lang w:val="en-US"/>
        </w:rPr>
        <w:t xml:space="preserve"> </w:t>
      </w:r>
      <w:r w:rsidRPr="00AC1AFF">
        <w:rPr>
          <w:lang w:val="en-US"/>
        </w:rPr>
        <w:t>–</w:t>
      </w:r>
      <w:r w:rsidR="00397ABC" w:rsidRPr="00AC1AFF">
        <w:rPr>
          <w:lang w:val="en-US"/>
        </w:rPr>
        <w:t xml:space="preserve"> </w:t>
      </w:r>
      <w:r w:rsidR="00FD6F86" w:rsidRPr="00AC1AFF">
        <w:rPr>
          <w:lang w:val="en-US"/>
        </w:rPr>
        <w:t>L</w:t>
      </w:r>
      <w:r w:rsidR="0070357E">
        <w:rPr>
          <w:lang w:val="en-US"/>
        </w:rPr>
        <w:t>oss of libido</w:t>
      </w:r>
    </w:p>
    <w:p w14:paraId="7F091333" w14:textId="77777777" w:rsidR="00913491" w:rsidRPr="00AC1AFF" w:rsidRDefault="00913491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</w:pPr>
    </w:p>
    <w:p w14:paraId="4F761DC2" w14:textId="209ACCC2" w:rsidR="00397ABC" w:rsidRPr="003A5796" w:rsidRDefault="0070357E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</w:pPr>
      <w:proofErr w:type="spellStart"/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t>Cardiovascular</w:t>
      </w:r>
      <w:proofErr w:type="spellEnd"/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t xml:space="preserve"> System</w:t>
      </w:r>
    </w:p>
    <w:p w14:paraId="01606F40" w14:textId="36AFFF42" w:rsidR="00397ABC" w:rsidRPr="00397ABC" w:rsidRDefault="0070357E" w:rsidP="00397ABC">
      <w:pPr>
        <w:pStyle w:val="Style1"/>
        <w:rPr>
          <w:rFonts w:eastAsia="Microsoft Yi Baiti" w:cs="Cambria"/>
          <w:sz w:val="24"/>
          <w:szCs w:val="24"/>
        </w:rPr>
      </w:pPr>
      <w:proofErr w:type="spellStart"/>
      <w:r>
        <w:rPr>
          <w:rFonts w:eastAsia="Microsoft Yi Baiti"/>
          <w:sz w:val="24"/>
          <w:szCs w:val="24"/>
        </w:rPr>
        <w:t>Deep</w:t>
      </w:r>
      <w:proofErr w:type="spellEnd"/>
    </w:p>
    <w:p w14:paraId="6B98A092" w14:textId="73312F02" w:rsidR="00397ABC" w:rsidRDefault="0070357E" w:rsidP="003A5796">
      <w:pPr>
        <w:pStyle w:val="ListParagraph"/>
      </w:pPr>
      <w:r>
        <w:t>Hypertension</w:t>
      </w:r>
      <w:r w:rsidR="00397ABC" w:rsidRPr="00B2683B">
        <w:rPr>
          <w:rFonts w:hint="eastAsia"/>
        </w:rPr>
        <w:t xml:space="preserve"> </w:t>
      </w:r>
    </w:p>
    <w:p w14:paraId="2B54794C" w14:textId="19945834" w:rsidR="00397ABC" w:rsidRPr="00AC1AFF" w:rsidRDefault="00397ABC" w:rsidP="003A5796">
      <w:pPr>
        <w:pStyle w:val="ListParagraph"/>
        <w:rPr>
          <w:lang w:val="en-US"/>
        </w:rPr>
      </w:pPr>
      <w:r w:rsidRPr="00AC1AFF">
        <w:rPr>
          <w:rFonts w:hint="eastAsia"/>
          <w:lang w:val="en-US"/>
        </w:rPr>
        <w:t>H</w:t>
      </w:r>
      <w:r w:rsidR="0070357E">
        <w:rPr>
          <w:lang w:val="en-US"/>
        </w:rPr>
        <w:t>ypotension</w:t>
      </w:r>
      <w:r w:rsidRPr="00AC1AFF">
        <w:rPr>
          <w:rFonts w:hint="eastAsia"/>
          <w:lang w:val="en-US"/>
        </w:rPr>
        <w:t xml:space="preserve"> </w:t>
      </w:r>
      <w:r w:rsidRPr="00AC1AFF">
        <w:rPr>
          <w:rFonts w:cs="Times New Roman" w:hint="eastAsia"/>
          <w:lang w:val="en-US"/>
        </w:rPr>
        <w:t>–</w:t>
      </w:r>
      <w:r w:rsidRPr="00AC1AFF">
        <w:rPr>
          <w:rFonts w:hint="eastAsia"/>
          <w:lang w:val="en-US"/>
        </w:rPr>
        <w:t xml:space="preserve"> Palpita</w:t>
      </w:r>
      <w:r w:rsidR="0070357E">
        <w:rPr>
          <w:lang w:val="en-US"/>
        </w:rPr>
        <w:t>tions</w:t>
      </w:r>
      <w:r w:rsidRPr="00AC1AFF">
        <w:rPr>
          <w:rFonts w:hint="eastAsia"/>
          <w:lang w:val="en-US"/>
        </w:rPr>
        <w:t xml:space="preserve"> </w:t>
      </w:r>
      <w:r w:rsidRPr="00AC1AFF">
        <w:rPr>
          <w:rFonts w:cs="Times New Roman" w:hint="eastAsia"/>
          <w:lang w:val="en-US"/>
        </w:rPr>
        <w:t>–</w:t>
      </w:r>
      <w:r w:rsidRPr="00AC1AFF">
        <w:rPr>
          <w:rFonts w:hint="eastAsia"/>
          <w:lang w:val="en-US"/>
        </w:rPr>
        <w:t xml:space="preserve"> </w:t>
      </w:r>
      <w:r w:rsidR="00D31CD9" w:rsidRPr="00AC1AFF">
        <w:rPr>
          <w:lang w:val="en-US"/>
        </w:rPr>
        <w:t>Oppre</w:t>
      </w:r>
      <w:r w:rsidR="00D31CD9">
        <w:rPr>
          <w:lang w:val="en-US"/>
        </w:rPr>
        <w:t>ssion</w:t>
      </w:r>
      <w:r w:rsidRPr="00AC1AFF">
        <w:rPr>
          <w:rFonts w:hint="eastAsia"/>
          <w:lang w:val="en-US"/>
        </w:rPr>
        <w:t xml:space="preserve"> </w:t>
      </w:r>
      <w:r w:rsidRPr="00AC1AFF">
        <w:rPr>
          <w:rFonts w:cs="Times New Roman" w:hint="eastAsia"/>
          <w:lang w:val="en-US"/>
        </w:rPr>
        <w:t>–</w:t>
      </w:r>
      <w:r w:rsidRPr="00AC1AFF">
        <w:rPr>
          <w:rFonts w:hint="eastAsia"/>
          <w:lang w:val="en-US"/>
        </w:rPr>
        <w:t xml:space="preserve"> </w:t>
      </w:r>
      <w:r w:rsidR="0070357E">
        <w:rPr>
          <w:lang w:val="en-US"/>
        </w:rPr>
        <w:t>Cardiac problems</w:t>
      </w:r>
      <w:r w:rsidRPr="00AC1AFF">
        <w:rPr>
          <w:lang w:val="en-US"/>
        </w:rPr>
        <w:t xml:space="preserve"> – C</w:t>
      </w:r>
      <w:r w:rsidR="0070357E">
        <w:rPr>
          <w:lang w:val="en-US"/>
        </w:rPr>
        <w:t>holesterol</w:t>
      </w:r>
      <w:r w:rsidRPr="00AC1AFF">
        <w:rPr>
          <w:lang w:val="en-US"/>
        </w:rPr>
        <w:t>- Trigl</w:t>
      </w:r>
      <w:r w:rsidR="0070357E">
        <w:rPr>
          <w:lang w:val="en-US"/>
        </w:rPr>
        <w:t>y</w:t>
      </w:r>
      <w:r w:rsidR="00AC1AFF">
        <w:rPr>
          <w:lang w:val="en-US"/>
        </w:rPr>
        <w:t>cerid</w:t>
      </w:r>
      <w:r w:rsidR="0070357E">
        <w:rPr>
          <w:lang w:val="en-US"/>
        </w:rPr>
        <w:t>es</w:t>
      </w:r>
    </w:p>
    <w:p w14:paraId="62BE3405" w14:textId="37D074A1" w:rsidR="00397ABC" w:rsidRPr="00397ABC" w:rsidRDefault="00397ABC" w:rsidP="00397ABC">
      <w:pPr>
        <w:contextualSpacing/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</w:pPr>
      <w:proofErr w:type="spellStart"/>
      <w:r w:rsidRPr="00397ABC">
        <w:rPr>
          <w:rFonts w:asciiTheme="majorHAnsi" w:eastAsia="Microsoft Yi Baiti" w:hAnsiTheme="majorHAnsi" w:hint="eastAsia"/>
          <w:b/>
          <w:bCs/>
          <w:color w:val="36796A" w:themeColor="accent1"/>
          <w:spacing w:val="10"/>
          <w:sz w:val="24"/>
          <w:szCs w:val="24"/>
        </w:rPr>
        <w:t>S</w:t>
      </w:r>
      <w: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uperfic</w:t>
      </w:r>
      <w:r w:rsidR="00AC1AFF"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ial</w:t>
      </w:r>
      <w:proofErr w:type="spellEnd"/>
    </w:p>
    <w:p w14:paraId="36FCBFDF" w14:textId="79A767A4" w:rsidR="00397ABC" w:rsidRPr="0070357E" w:rsidRDefault="0070357E" w:rsidP="003A5796">
      <w:pPr>
        <w:pStyle w:val="ListParagraph"/>
        <w:rPr>
          <w:lang w:val="en-US"/>
        </w:rPr>
      </w:pPr>
      <w:r w:rsidRPr="0070357E">
        <w:rPr>
          <w:lang w:val="en-US"/>
        </w:rPr>
        <w:t>Heavy legs</w:t>
      </w:r>
      <w:r w:rsidR="00397ABC" w:rsidRPr="0070357E">
        <w:rPr>
          <w:rFonts w:hint="eastAsia"/>
          <w:lang w:val="en-US"/>
        </w:rPr>
        <w:t xml:space="preserve"> </w:t>
      </w:r>
      <w:r w:rsidR="00397ABC" w:rsidRPr="0070357E">
        <w:rPr>
          <w:rFonts w:hint="eastAsia"/>
          <w:lang w:val="en-US"/>
        </w:rPr>
        <w:t>–</w:t>
      </w:r>
      <w:r w:rsidR="00397ABC" w:rsidRPr="0070357E">
        <w:rPr>
          <w:rFonts w:hint="eastAsia"/>
          <w:lang w:val="en-US"/>
        </w:rPr>
        <w:t xml:space="preserve"> Varic</w:t>
      </w:r>
      <w:r>
        <w:rPr>
          <w:lang w:val="en-US"/>
        </w:rPr>
        <w:t>ose veins</w:t>
      </w:r>
      <w:r w:rsidR="00397ABC" w:rsidRPr="0070357E">
        <w:rPr>
          <w:rFonts w:hint="eastAsia"/>
          <w:lang w:val="en-US"/>
        </w:rPr>
        <w:t xml:space="preserve"> </w:t>
      </w:r>
      <w:r w:rsidR="00397ABC" w:rsidRPr="0070357E">
        <w:rPr>
          <w:rFonts w:hint="eastAsia"/>
          <w:lang w:val="en-US"/>
        </w:rPr>
        <w:t>–</w:t>
      </w:r>
      <w:r w:rsidR="00397ABC" w:rsidRPr="0070357E">
        <w:rPr>
          <w:rFonts w:hint="eastAsia"/>
          <w:lang w:val="en-US"/>
        </w:rPr>
        <w:t xml:space="preserve"> H</w:t>
      </w:r>
      <w:r w:rsidR="00AC1AFF" w:rsidRPr="0070357E">
        <w:rPr>
          <w:lang w:val="en-US"/>
        </w:rPr>
        <w:t>emorr</w:t>
      </w:r>
      <w:r>
        <w:rPr>
          <w:lang w:val="en-US"/>
        </w:rPr>
        <w:t>hoids</w:t>
      </w:r>
      <w:r w:rsidR="00397ABC" w:rsidRPr="0070357E">
        <w:rPr>
          <w:rFonts w:hint="eastAsia"/>
          <w:lang w:val="en-US"/>
        </w:rPr>
        <w:t xml:space="preserve"> </w:t>
      </w:r>
      <w:r w:rsidR="00397ABC" w:rsidRPr="0070357E">
        <w:rPr>
          <w:rFonts w:hint="eastAsia"/>
          <w:lang w:val="en-US"/>
        </w:rPr>
        <w:t>–</w:t>
      </w:r>
      <w:r w:rsidR="00397ABC" w:rsidRPr="0070357E">
        <w:rPr>
          <w:rFonts w:hint="eastAsia"/>
          <w:lang w:val="en-US"/>
        </w:rPr>
        <w:t xml:space="preserve"> </w:t>
      </w:r>
      <w:r>
        <w:rPr>
          <w:lang w:val="en-US"/>
        </w:rPr>
        <w:t>Cold hands or feet</w:t>
      </w:r>
      <w:r w:rsidR="00397ABC" w:rsidRPr="0070357E">
        <w:rPr>
          <w:lang w:val="en-US"/>
        </w:rPr>
        <w:t xml:space="preserve"> - </w:t>
      </w:r>
      <w:r>
        <w:rPr>
          <w:lang w:val="en-US"/>
        </w:rPr>
        <w:t>Bruises</w:t>
      </w:r>
    </w:p>
    <w:p w14:paraId="1959A41B" w14:textId="4F876B4B" w:rsidR="00397ABC" w:rsidRPr="00397ABC" w:rsidRDefault="008B7A6C" w:rsidP="00397ABC">
      <w:pPr>
        <w:contextualSpacing/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</w:pPr>
      <w:proofErr w:type="spellStart"/>
      <w: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Lymphatic</w:t>
      </w:r>
      <w:proofErr w:type="spellEnd"/>
    </w:p>
    <w:p w14:paraId="28D3F832" w14:textId="431606D4" w:rsidR="00397ABC" w:rsidRPr="008B7A6C" w:rsidRDefault="008B7A6C" w:rsidP="003A5796">
      <w:pPr>
        <w:pStyle w:val="ListParagraph"/>
        <w:rPr>
          <w:lang w:val="en-US"/>
        </w:rPr>
      </w:pPr>
      <w:r w:rsidRPr="008B7A6C">
        <w:rPr>
          <w:rFonts w:cs="Cambria"/>
          <w:lang w:val="en-US"/>
        </w:rPr>
        <w:t>E</w:t>
      </w:r>
      <w:r w:rsidR="00AC1AFF" w:rsidRPr="008B7A6C">
        <w:rPr>
          <w:rFonts w:cs="Cambria"/>
          <w:lang w:val="en-US"/>
        </w:rPr>
        <w:t>dema</w:t>
      </w:r>
      <w:r w:rsidR="00397ABC" w:rsidRPr="008B7A6C">
        <w:rPr>
          <w:rFonts w:hint="eastAsia"/>
          <w:lang w:val="en-US"/>
        </w:rPr>
        <w:t xml:space="preserve"> </w:t>
      </w:r>
      <w:r w:rsidR="00397ABC" w:rsidRPr="008B7A6C">
        <w:rPr>
          <w:rFonts w:cs="Times New Roman" w:hint="eastAsia"/>
          <w:lang w:val="en-US"/>
        </w:rPr>
        <w:t>–</w:t>
      </w:r>
      <w:r w:rsidR="00397ABC" w:rsidRPr="008B7A6C">
        <w:rPr>
          <w:rFonts w:hint="eastAsia"/>
          <w:lang w:val="en-US"/>
        </w:rPr>
        <w:t xml:space="preserve"> </w:t>
      </w:r>
      <w:r w:rsidRPr="008B7A6C">
        <w:rPr>
          <w:lang w:val="en-US"/>
        </w:rPr>
        <w:t>Lymph nodes</w:t>
      </w:r>
      <w:r w:rsidR="00397ABC" w:rsidRPr="008B7A6C">
        <w:rPr>
          <w:rFonts w:hint="eastAsia"/>
          <w:lang w:val="en-US"/>
        </w:rPr>
        <w:t xml:space="preserve"> </w:t>
      </w:r>
      <w:r w:rsidR="00397ABC" w:rsidRPr="008B7A6C">
        <w:rPr>
          <w:rFonts w:cs="Times New Roman" w:hint="eastAsia"/>
          <w:lang w:val="en-US"/>
        </w:rPr>
        <w:t>–</w:t>
      </w:r>
      <w:r w:rsidR="00397ABC" w:rsidRPr="008B7A6C">
        <w:rPr>
          <w:rFonts w:hint="eastAsia"/>
          <w:lang w:val="en-US"/>
        </w:rPr>
        <w:t xml:space="preserve"> </w:t>
      </w:r>
      <w:r w:rsidRPr="008B7A6C">
        <w:rPr>
          <w:lang w:val="en-US"/>
        </w:rPr>
        <w:t>Water retention</w:t>
      </w:r>
      <w:r w:rsidR="00397ABC" w:rsidRPr="008B7A6C">
        <w:rPr>
          <w:lang w:val="en-US"/>
        </w:rPr>
        <w:t xml:space="preserve"> </w:t>
      </w:r>
      <w:r w:rsidR="00652C4A" w:rsidRPr="008B7A6C">
        <w:rPr>
          <w:lang w:val="en-US"/>
        </w:rPr>
        <w:t>–</w:t>
      </w:r>
      <w:r w:rsidR="00397ABC" w:rsidRPr="008B7A6C">
        <w:rPr>
          <w:lang w:val="en-US"/>
        </w:rPr>
        <w:t xml:space="preserve"> </w:t>
      </w:r>
      <w:r w:rsidR="00D31CD9" w:rsidRPr="008B7A6C">
        <w:rPr>
          <w:lang w:val="en-US"/>
        </w:rPr>
        <w:t>Cellulitis</w:t>
      </w:r>
    </w:p>
    <w:p w14:paraId="645B05EE" w14:textId="26C463A0" w:rsidR="00652C4A" w:rsidRPr="008B7A6C" w:rsidRDefault="00652C4A" w:rsidP="00652C4A">
      <w:pPr>
        <w:rPr>
          <w:rFonts w:eastAsia="Microsoft Yi Baiti"/>
          <w:lang w:val="en-US"/>
        </w:rPr>
      </w:pPr>
    </w:p>
    <w:p w14:paraId="572EBFE0" w14:textId="77777777" w:rsidR="00652C4A" w:rsidRPr="008B7A6C" w:rsidRDefault="00652C4A" w:rsidP="00652C4A">
      <w:pPr>
        <w:rPr>
          <w:rFonts w:eastAsia="Microsoft Yi Baiti"/>
          <w:lang w:val="en-US"/>
        </w:rPr>
      </w:pPr>
    </w:p>
    <w:p w14:paraId="47AC2178" w14:textId="3F10CC68" w:rsidR="00397ABC" w:rsidRPr="00AC1AFF" w:rsidRDefault="008B7A6C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</w:pPr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  <w:t>FEMALE UROGENITAL SYSTEM</w:t>
      </w:r>
    </w:p>
    <w:p w14:paraId="50B39620" w14:textId="160EE894" w:rsidR="00397ABC" w:rsidRPr="008B7A6C" w:rsidRDefault="008B7A6C" w:rsidP="003A5796">
      <w:pPr>
        <w:pStyle w:val="ListParagraph"/>
        <w:rPr>
          <w:lang w:val="en-US"/>
        </w:rPr>
      </w:pPr>
      <w:r w:rsidRPr="008B7A6C">
        <w:rPr>
          <w:lang w:val="en-US"/>
        </w:rPr>
        <w:t>Urine color in the morning</w:t>
      </w:r>
    </w:p>
    <w:p w14:paraId="75173829" w14:textId="0114294E" w:rsidR="00397ABC" w:rsidRDefault="008B7A6C" w:rsidP="003A5796">
      <w:pPr>
        <w:pStyle w:val="ListParagraph"/>
      </w:pPr>
      <w:r>
        <w:lastRenderedPageBreak/>
        <w:t xml:space="preserve">Urine </w:t>
      </w:r>
      <w:proofErr w:type="spellStart"/>
      <w:proofErr w:type="gramStart"/>
      <w:r>
        <w:t>frequency</w:t>
      </w:r>
      <w:proofErr w:type="spellEnd"/>
      <w:r w:rsidR="00397ABC">
        <w:t>:</w:t>
      </w:r>
      <w:proofErr w:type="gramEnd"/>
    </w:p>
    <w:p w14:paraId="317AAECD" w14:textId="21678078" w:rsidR="00397ABC" w:rsidRPr="00AC1AFF" w:rsidRDefault="008B7A6C" w:rsidP="003A5796">
      <w:pPr>
        <w:pStyle w:val="ListParagraph"/>
        <w:rPr>
          <w:lang w:val="en-US"/>
        </w:rPr>
      </w:pPr>
      <w:r>
        <w:rPr>
          <w:lang w:val="en-US"/>
        </w:rPr>
        <w:t>Burning sensation</w:t>
      </w:r>
      <w:r w:rsidR="00397ABC" w:rsidRPr="00AC1AFF">
        <w:rPr>
          <w:lang w:val="en-US"/>
        </w:rPr>
        <w:t xml:space="preserve"> </w:t>
      </w:r>
      <w:r w:rsidR="00AC1AFF" w:rsidRPr="00AC1AFF">
        <w:rPr>
          <w:lang w:val="en-US"/>
        </w:rPr>
        <w:t>–</w:t>
      </w:r>
      <w:r w:rsidR="00397ABC" w:rsidRPr="00AC1AFF">
        <w:rPr>
          <w:lang w:val="en-US"/>
        </w:rPr>
        <w:t xml:space="preserve"> </w:t>
      </w:r>
      <w:r>
        <w:rPr>
          <w:lang w:val="en-US"/>
        </w:rPr>
        <w:t>Urinary infections</w:t>
      </w:r>
      <w:r w:rsidR="00397ABC" w:rsidRPr="00AC1AFF">
        <w:rPr>
          <w:lang w:val="en-US"/>
        </w:rPr>
        <w:t xml:space="preserve"> –</w:t>
      </w:r>
      <w:r w:rsidR="007C34B5" w:rsidRPr="00AC1AFF">
        <w:rPr>
          <w:lang w:val="en-US"/>
        </w:rPr>
        <w:t xml:space="preserve"> </w:t>
      </w:r>
      <w:r w:rsidR="00397ABC" w:rsidRPr="00AC1AFF">
        <w:rPr>
          <w:lang w:val="en-US"/>
        </w:rPr>
        <w:t>C</w:t>
      </w:r>
      <w:r>
        <w:rPr>
          <w:lang w:val="en-US"/>
        </w:rPr>
        <w:t>ystitis</w:t>
      </w:r>
      <w:r w:rsidR="00397ABC" w:rsidRPr="00AC1AFF">
        <w:rPr>
          <w:lang w:val="en-US"/>
        </w:rPr>
        <w:t xml:space="preserve"> – </w:t>
      </w:r>
      <w:r w:rsidRPr="00AC1AFF">
        <w:rPr>
          <w:lang w:val="en-US"/>
        </w:rPr>
        <w:t>M</w:t>
      </w:r>
      <w:r>
        <w:rPr>
          <w:lang w:val="en-US"/>
        </w:rPr>
        <w:t>ycosis</w:t>
      </w:r>
      <w:r w:rsidR="00397ABC" w:rsidRPr="00AC1AFF">
        <w:rPr>
          <w:lang w:val="en-US"/>
        </w:rPr>
        <w:t xml:space="preserve"> – </w:t>
      </w:r>
      <w:r w:rsidR="00AC1AFF" w:rsidRPr="00AC1AFF">
        <w:rPr>
          <w:lang w:val="en-US"/>
        </w:rPr>
        <w:t>Vaginosis</w:t>
      </w:r>
      <w:r w:rsidR="00397ABC" w:rsidRPr="00AC1AFF">
        <w:rPr>
          <w:lang w:val="en-US"/>
        </w:rPr>
        <w:t xml:space="preserve"> </w:t>
      </w:r>
    </w:p>
    <w:p w14:paraId="5BFE76D3" w14:textId="7DEDA153" w:rsidR="00397ABC" w:rsidRDefault="00397ABC" w:rsidP="003A5796">
      <w:pPr>
        <w:pStyle w:val="ListParagraph"/>
      </w:pPr>
      <w:proofErr w:type="gramStart"/>
      <w:r>
        <w:t>Contrac</w:t>
      </w:r>
      <w:r w:rsidR="008B7A6C">
        <w:t>eption</w:t>
      </w:r>
      <w:r>
        <w:t>:</w:t>
      </w:r>
      <w:proofErr w:type="gramEnd"/>
    </w:p>
    <w:p w14:paraId="67DC0E11" w14:textId="29FA8094" w:rsidR="00397ABC" w:rsidRDefault="008B7A6C" w:rsidP="003A5796">
      <w:pPr>
        <w:pStyle w:val="ListParagraph"/>
      </w:pPr>
      <w:proofErr w:type="spellStart"/>
      <w:proofErr w:type="gramStart"/>
      <w:r>
        <w:t>Pregnancies</w:t>
      </w:r>
      <w:proofErr w:type="spellEnd"/>
      <w:r w:rsidR="00397ABC">
        <w:t>:</w:t>
      </w:r>
      <w:proofErr w:type="gramEnd"/>
      <w:r w:rsidR="00397ABC">
        <w:t xml:space="preserve"> </w:t>
      </w:r>
    </w:p>
    <w:p w14:paraId="5C6C1EB8" w14:textId="1A8AF653" w:rsidR="00397ABC" w:rsidRDefault="00D2561B" w:rsidP="003A5796">
      <w:pPr>
        <w:pStyle w:val="ListParagraph"/>
      </w:pPr>
      <w:proofErr w:type="spellStart"/>
      <w:proofErr w:type="gramStart"/>
      <w:r>
        <w:t>Miscarriage</w:t>
      </w:r>
      <w:proofErr w:type="spellEnd"/>
      <w:r w:rsidR="00397ABC">
        <w:t>:</w:t>
      </w:r>
      <w:proofErr w:type="gramEnd"/>
      <w:r w:rsidR="00397ABC">
        <w:t xml:space="preserve"> </w:t>
      </w:r>
    </w:p>
    <w:p w14:paraId="5EF10053" w14:textId="53D45CCF" w:rsidR="00397ABC" w:rsidRDefault="00D2561B" w:rsidP="003A5796">
      <w:pPr>
        <w:pStyle w:val="ListParagraph"/>
      </w:pPr>
      <w:proofErr w:type="spellStart"/>
      <w:r>
        <w:t>Fertility</w:t>
      </w:r>
      <w:proofErr w:type="spellEnd"/>
      <w:r>
        <w:t xml:space="preserve"> </w:t>
      </w:r>
      <w:proofErr w:type="spellStart"/>
      <w:proofErr w:type="gramStart"/>
      <w:r>
        <w:t>problems</w:t>
      </w:r>
      <w:proofErr w:type="spellEnd"/>
      <w:r w:rsidR="00397ABC">
        <w:t>:</w:t>
      </w:r>
      <w:proofErr w:type="gramEnd"/>
      <w:r w:rsidR="00397ABC">
        <w:t xml:space="preserve"> </w:t>
      </w:r>
    </w:p>
    <w:p w14:paraId="2F1334A0" w14:textId="0A46F983" w:rsidR="00397ABC" w:rsidRPr="00F26085" w:rsidRDefault="00D2561B" w:rsidP="00F26085">
      <w:pPr>
        <w:contextualSpacing/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</w:pPr>
      <w:proofErr w:type="spellStart"/>
      <w: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>Menstrual</w:t>
      </w:r>
      <w:proofErr w:type="spellEnd"/>
      <w:r>
        <w:rPr>
          <w:rFonts w:asciiTheme="majorHAnsi" w:eastAsia="Microsoft Yi Baiti" w:hAnsiTheme="majorHAnsi"/>
          <w:b/>
          <w:bCs/>
          <w:color w:val="36796A" w:themeColor="accent1"/>
          <w:spacing w:val="10"/>
          <w:sz w:val="24"/>
          <w:szCs w:val="24"/>
        </w:rPr>
        <w:t xml:space="preserve"> cycle</w:t>
      </w:r>
    </w:p>
    <w:p w14:paraId="5AC059F9" w14:textId="1C47AA3E" w:rsidR="00AC1AFF" w:rsidRDefault="00AC1AFF" w:rsidP="003A5796">
      <w:pPr>
        <w:pStyle w:val="ListParagraph"/>
      </w:pPr>
      <w:r>
        <w:t xml:space="preserve">Regular – </w:t>
      </w:r>
      <w:proofErr w:type="spellStart"/>
      <w:r>
        <w:t>Irregular</w:t>
      </w:r>
      <w:proofErr w:type="spellEnd"/>
    </w:p>
    <w:p w14:paraId="32318744" w14:textId="062F3967" w:rsidR="00F5482E" w:rsidRPr="00D2561B" w:rsidRDefault="00D2561B" w:rsidP="003A5796">
      <w:pPr>
        <w:pStyle w:val="ListParagraph"/>
        <w:rPr>
          <w:lang w:val="en-US"/>
        </w:rPr>
      </w:pPr>
      <w:r>
        <w:rPr>
          <w:lang w:val="en-US"/>
        </w:rPr>
        <w:t>How many days does your cycle last</w:t>
      </w:r>
      <w:r w:rsidR="00A11181" w:rsidRPr="00D2561B">
        <w:rPr>
          <w:lang w:val="en-US"/>
        </w:rPr>
        <w:t>?</w:t>
      </w:r>
      <w:r w:rsidR="00F26085" w:rsidRPr="00D2561B">
        <w:rPr>
          <w:lang w:val="en-US"/>
        </w:rPr>
        <w:t xml:space="preserve">: </w:t>
      </w:r>
    </w:p>
    <w:p w14:paraId="3CC18B97" w14:textId="2D2E8162" w:rsidR="00F26085" w:rsidRPr="00D2561B" w:rsidRDefault="00D2561B" w:rsidP="003A5796">
      <w:pPr>
        <w:pStyle w:val="ListParagraph"/>
        <w:rPr>
          <w:lang w:val="en-US"/>
        </w:rPr>
      </w:pPr>
      <w:r>
        <w:rPr>
          <w:lang w:val="en-US"/>
        </w:rPr>
        <w:t>How many days do your periods last</w:t>
      </w:r>
      <w:r w:rsidR="00A11181" w:rsidRPr="00D2561B">
        <w:rPr>
          <w:lang w:val="en-US"/>
        </w:rPr>
        <w:t>?</w:t>
      </w:r>
      <w:r w:rsidR="00F26085" w:rsidRPr="00D2561B">
        <w:rPr>
          <w:lang w:val="en-US"/>
        </w:rPr>
        <w:t>:</w:t>
      </w:r>
    </w:p>
    <w:p w14:paraId="0B46815C" w14:textId="382DB3FC" w:rsidR="00F26085" w:rsidRDefault="00F26085" w:rsidP="003A5796">
      <w:pPr>
        <w:pStyle w:val="ListParagraph"/>
      </w:pPr>
      <w:proofErr w:type="spellStart"/>
      <w:proofErr w:type="gramStart"/>
      <w:r>
        <w:t>A</w:t>
      </w:r>
      <w:r w:rsidR="00AC1AFF">
        <w:t>bu</w:t>
      </w:r>
      <w:r w:rsidR="00D2561B">
        <w:t>ndant</w:t>
      </w:r>
      <w:proofErr w:type="spellEnd"/>
      <w:r>
        <w:t>:</w:t>
      </w:r>
      <w:proofErr w:type="gramEnd"/>
    </w:p>
    <w:p w14:paraId="33B4A4DE" w14:textId="11033808" w:rsidR="00F26085" w:rsidRDefault="00D2561B" w:rsidP="003A5796">
      <w:pPr>
        <w:pStyle w:val="ListParagraph"/>
      </w:pPr>
      <w:proofErr w:type="spellStart"/>
      <w:proofErr w:type="gramStart"/>
      <w:r>
        <w:t>Color</w:t>
      </w:r>
      <w:proofErr w:type="spellEnd"/>
      <w:r w:rsidR="00F26085">
        <w:t>:</w:t>
      </w:r>
      <w:proofErr w:type="gramEnd"/>
      <w:r w:rsidR="00F26085">
        <w:t xml:space="preserve"> </w:t>
      </w:r>
    </w:p>
    <w:p w14:paraId="430DCD12" w14:textId="724B68A3" w:rsidR="00F5482E" w:rsidRPr="00397ABC" w:rsidRDefault="00D2561B" w:rsidP="003A5796">
      <w:pPr>
        <w:pStyle w:val="ListParagraph"/>
      </w:pPr>
      <w:proofErr w:type="gramStart"/>
      <w:r>
        <w:t>Protection</w:t>
      </w:r>
      <w:r w:rsidR="007C34B5" w:rsidRPr="00397ABC">
        <w:t>:</w:t>
      </w:r>
      <w:proofErr w:type="gramEnd"/>
      <w:r w:rsidR="007C34B5" w:rsidRPr="00397ABC">
        <w:t xml:space="preserve"> </w:t>
      </w:r>
      <w:r w:rsidR="00F26085">
        <w:t>T</w:t>
      </w:r>
      <w:r w:rsidR="007C34B5" w:rsidRPr="00397ABC">
        <w:t>amp</w:t>
      </w:r>
      <w:r w:rsidR="00AC1AFF">
        <w:t>on</w:t>
      </w:r>
      <w:r>
        <w:t>s</w:t>
      </w:r>
      <w:r w:rsidR="00F26085">
        <w:t xml:space="preserve"> –</w:t>
      </w:r>
      <w:r w:rsidR="007C34B5" w:rsidRPr="00397ABC">
        <w:t xml:space="preserve"> </w:t>
      </w:r>
      <w:r>
        <w:t>Pads</w:t>
      </w:r>
      <w:r w:rsidR="00F26085">
        <w:t>–</w:t>
      </w:r>
      <w:r w:rsidR="007C34B5" w:rsidRPr="00397ABC">
        <w:t xml:space="preserve"> </w:t>
      </w:r>
      <w:r w:rsidR="00F26085">
        <w:t>C</w:t>
      </w:r>
      <w:r>
        <w:t>ups</w:t>
      </w:r>
      <w:r w:rsidR="00F26085">
        <w:t xml:space="preserve"> </w:t>
      </w:r>
      <w:r>
        <w:t xml:space="preserve">– </w:t>
      </w:r>
      <w:proofErr w:type="spellStart"/>
      <w:r>
        <w:t>Menstrual</w:t>
      </w:r>
      <w:proofErr w:type="spellEnd"/>
      <w:r>
        <w:t xml:space="preserve"> </w:t>
      </w:r>
      <w:proofErr w:type="spellStart"/>
      <w:r>
        <w:t>period</w:t>
      </w:r>
      <w:proofErr w:type="spellEnd"/>
      <w:r>
        <w:t xml:space="preserve"> </w:t>
      </w:r>
      <w:proofErr w:type="spellStart"/>
      <w:r>
        <w:t>panties</w:t>
      </w:r>
      <w:proofErr w:type="spellEnd"/>
    </w:p>
    <w:p w14:paraId="03810096" w14:textId="3A4372AA" w:rsidR="00F5482E" w:rsidRPr="00BB4FDB" w:rsidRDefault="00BB4FDB" w:rsidP="003A5796">
      <w:pPr>
        <w:pStyle w:val="ListParagraph"/>
        <w:rPr>
          <w:lang w:val="en-US"/>
        </w:rPr>
      </w:pPr>
      <w:r w:rsidRPr="00BB4FDB">
        <w:rPr>
          <w:lang w:val="en-US"/>
        </w:rPr>
        <w:t>PMS</w:t>
      </w:r>
      <w:r w:rsidR="007C34B5" w:rsidRPr="00BB4FDB">
        <w:rPr>
          <w:lang w:val="en-US"/>
        </w:rPr>
        <w:t xml:space="preserve">: </w:t>
      </w:r>
      <w:r w:rsidR="00F26085" w:rsidRPr="00BB4FDB">
        <w:rPr>
          <w:lang w:val="en-US"/>
        </w:rPr>
        <w:t>I</w:t>
      </w:r>
      <w:r w:rsidR="007C34B5" w:rsidRPr="00BB4FDB">
        <w:rPr>
          <w:lang w:val="en-US"/>
        </w:rPr>
        <w:t>rr</w:t>
      </w:r>
      <w:r w:rsidRPr="00BB4FDB">
        <w:rPr>
          <w:lang w:val="en-US"/>
        </w:rPr>
        <w:t>itability</w:t>
      </w:r>
      <w:r w:rsidR="00F26085" w:rsidRPr="00BB4FDB">
        <w:rPr>
          <w:lang w:val="en-US"/>
        </w:rPr>
        <w:t xml:space="preserve"> – </w:t>
      </w:r>
      <w:r w:rsidRPr="00BB4FDB">
        <w:rPr>
          <w:lang w:val="en-US"/>
        </w:rPr>
        <w:t>Anger</w:t>
      </w:r>
      <w:r w:rsidR="00F26085" w:rsidRPr="00BB4FDB">
        <w:rPr>
          <w:lang w:val="en-US"/>
        </w:rPr>
        <w:t xml:space="preserve"> – </w:t>
      </w:r>
      <w:r w:rsidRPr="00BB4FDB">
        <w:rPr>
          <w:lang w:val="en-US"/>
        </w:rPr>
        <w:t>Sadness</w:t>
      </w:r>
      <w:r w:rsidR="00F26085" w:rsidRPr="00BB4FDB">
        <w:rPr>
          <w:lang w:val="en-US"/>
        </w:rPr>
        <w:t xml:space="preserve"> </w:t>
      </w:r>
      <w:r w:rsidR="00116ED7" w:rsidRPr="00BB4FDB">
        <w:rPr>
          <w:lang w:val="en-US"/>
        </w:rPr>
        <w:t xml:space="preserve">– </w:t>
      </w:r>
      <w:r w:rsidRPr="00BB4FDB">
        <w:rPr>
          <w:lang w:val="en-US"/>
        </w:rPr>
        <w:t>Desire for sweets</w:t>
      </w:r>
      <w:r w:rsidR="007C34B5" w:rsidRPr="00BB4FDB">
        <w:rPr>
          <w:lang w:val="en-US"/>
        </w:rPr>
        <w:t xml:space="preserve">, </w:t>
      </w:r>
      <w:r w:rsidRPr="00BB4FDB">
        <w:rPr>
          <w:lang w:val="en-US"/>
        </w:rPr>
        <w:t>fats</w:t>
      </w:r>
      <w:r w:rsidR="00F26085" w:rsidRPr="00BB4FDB">
        <w:rPr>
          <w:lang w:val="en-US"/>
        </w:rPr>
        <w:t xml:space="preserve"> –</w:t>
      </w:r>
      <w:r w:rsidR="007C34B5" w:rsidRPr="00BB4FDB">
        <w:rPr>
          <w:lang w:val="en-US"/>
        </w:rPr>
        <w:t xml:space="preserve"> </w:t>
      </w:r>
      <w:r w:rsidR="00F26085" w:rsidRPr="00BB4FDB">
        <w:rPr>
          <w:lang w:val="en-US"/>
        </w:rPr>
        <w:t>F</w:t>
      </w:r>
      <w:r w:rsidR="007C34B5" w:rsidRPr="00BB4FDB">
        <w:rPr>
          <w:lang w:val="en-US"/>
        </w:rPr>
        <w:t>at</w:t>
      </w:r>
      <w:r w:rsidRPr="00BB4FDB">
        <w:rPr>
          <w:lang w:val="en-US"/>
        </w:rPr>
        <w:t>igue</w:t>
      </w:r>
      <w:r w:rsidR="00F26085" w:rsidRPr="00BB4FDB">
        <w:rPr>
          <w:lang w:val="en-US"/>
        </w:rPr>
        <w:t xml:space="preserve"> –</w:t>
      </w:r>
      <w:r w:rsidR="007C34B5" w:rsidRPr="00BB4FDB">
        <w:rPr>
          <w:lang w:val="en-US"/>
        </w:rPr>
        <w:t xml:space="preserve"> </w:t>
      </w:r>
      <w:r w:rsidR="00F26085" w:rsidRPr="00BB4FDB">
        <w:rPr>
          <w:lang w:val="en-US"/>
        </w:rPr>
        <w:t>I</w:t>
      </w:r>
      <w:r w:rsidR="007C34B5" w:rsidRPr="00BB4FDB">
        <w:rPr>
          <w:lang w:val="en-US"/>
        </w:rPr>
        <w:t>nsom</w:t>
      </w:r>
      <w:r w:rsidR="00116ED7" w:rsidRPr="00BB4FDB">
        <w:rPr>
          <w:lang w:val="en-US"/>
        </w:rPr>
        <w:t>ni</w:t>
      </w:r>
      <w:r w:rsidRPr="00BB4FDB">
        <w:rPr>
          <w:lang w:val="en-US"/>
        </w:rPr>
        <w:t>a</w:t>
      </w:r>
      <w:r w:rsidR="00F26085" w:rsidRPr="00BB4FDB">
        <w:rPr>
          <w:lang w:val="en-US"/>
        </w:rPr>
        <w:t xml:space="preserve"> </w:t>
      </w:r>
      <w:r w:rsidR="00116ED7" w:rsidRPr="00BB4FDB">
        <w:rPr>
          <w:lang w:val="en-US"/>
        </w:rPr>
        <w:t>–</w:t>
      </w:r>
      <w:r w:rsidR="00F26085" w:rsidRPr="00BB4FDB">
        <w:rPr>
          <w:lang w:val="en-US"/>
        </w:rPr>
        <w:t xml:space="preserve"> </w:t>
      </w:r>
      <w:r w:rsidRPr="00BB4FDB">
        <w:rPr>
          <w:lang w:val="en-US"/>
        </w:rPr>
        <w:t>Water retention</w:t>
      </w:r>
      <w:r w:rsidR="00F26085" w:rsidRPr="00BB4FDB">
        <w:rPr>
          <w:lang w:val="en-US"/>
        </w:rPr>
        <w:t xml:space="preserve"> – </w:t>
      </w:r>
      <w:r w:rsidRPr="00BB4FDB">
        <w:rPr>
          <w:lang w:val="en-US"/>
        </w:rPr>
        <w:t>Swollen sensation</w:t>
      </w:r>
      <w:r w:rsidR="00F26085" w:rsidRPr="00BB4FDB">
        <w:rPr>
          <w:lang w:val="en-US"/>
        </w:rPr>
        <w:t xml:space="preserve"> – C</w:t>
      </w:r>
      <w:r w:rsidR="007C34B5" w:rsidRPr="00BB4FDB">
        <w:rPr>
          <w:lang w:val="en-US"/>
        </w:rPr>
        <w:t>onstipa</w:t>
      </w:r>
      <w:r w:rsidRPr="00BB4FDB">
        <w:rPr>
          <w:lang w:val="en-US"/>
        </w:rPr>
        <w:t>tion</w:t>
      </w:r>
      <w:r w:rsidR="00F26085" w:rsidRPr="00BB4FDB">
        <w:rPr>
          <w:lang w:val="en-US"/>
        </w:rPr>
        <w:t xml:space="preserve"> – </w:t>
      </w:r>
      <w:r w:rsidRPr="00BB4FDB">
        <w:rPr>
          <w:lang w:val="en-US"/>
        </w:rPr>
        <w:t>Abdominal aches</w:t>
      </w:r>
      <w:r w:rsidR="00F26085" w:rsidRPr="00BB4FDB">
        <w:rPr>
          <w:lang w:val="en-US"/>
        </w:rPr>
        <w:t xml:space="preserve">, </w:t>
      </w:r>
      <w:r w:rsidRPr="00BB4FDB">
        <w:rPr>
          <w:lang w:val="en-US"/>
        </w:rPr>
        <w:t>back pain</w:t>
      </w:r>
      <w:r w:rsidR="00F26085" w:rsidRPr="00BB4FDB">
        <w:rPr>
          <w:lang w:val="en-US"/>
        </w:rPr>
        <w:t xml:space="preserve"> – </w:t>
      </w:r>
      <w:r w:rsidRPr="00BB4FDB">
        <w:rPr>
          <w:lang w:val="en-US"/>
        </w:rPr>
        <w:t xml:space="preserve">Pain on your </w:t>
      </w:r>
      <w:r w:rsidR="00D31CD9" w:rsidRPr="00BB4FDB">
        <w:rPr>
          <w:lang w:val="en-US"/>
        </w:rPr>
        <w:t>breast</w:t>
      </w:r>
      <w:r w:rsidR="00D31CD9">
        <w:rPr>
          <w:lang w:val="en-US"/>
        </w:rPr>
        <w:t>s</w:t>
      </w:r>
      <w:r>
        <w:rPr>
          <w:lang w:val="en-US"/>
        </w:rPr>
        <w:t xml:space="preserve"> or swollen breasts</w:t>
      </w:r>
    </w:p>
    <w:p w14:paraId="673133A0" w14:textId="4180CBE3" w:rsidR="00F26085" w:rsidRDefault="007C34B5" w:rsidP="003A5796">
      <w:pPr>
        <w:pStyle w:val="ListParagraph"/>
      </w:pPr>
      <w:proofErr w:type="spellStart"/>
      <w:proofErr w:type="gramStart"/>
      <w:r w:rsidRPr="00397ABC">
        <w:t>Endom</w:t>
      </w:r>
      <w:r w:rsidR="00116ED7">
        <w:t>etriosis</w:t>
      </w:r>
      <w:proofErr w:type="spellEnd"/>
      <w:r w:rsidR="00F26085">
        <w:t>:</w:t>
      </w:r>
      <w:proofErr w:type="gramEnd"/>
      <w:r w:rsidR="00F26085">
        <w:t xml:space="preserve"> </w:t>
      </w:r>
    </w:p>
    <w:p w14:paraId="2DDEEA08" w14:textId="5B6C402A" w:rsidR="00F5482E" w:rsidRPr="00397ABC" w:rsidRDefault="00BB4FDB" w:rsidP="003A5796">
      <w:pPr>
        <w:pStyle w:val="ListParagraph"/>
      </w:pPr>
      <w:proofErr w:type="spellStart"/>
      <w:r>
        <w:t>Policystic</w:t>
      </w:r>
      <w:proofErr w:type="spellEnd"/>
      <w:r>
        <w:t xml:space="preserve"> </w:t>
      </w:r>
      <w:proofErr w:type="spellStart"/>
      <w:r>
        <w:t>ovary</w:t>
      </w:r>
      <w:proofErr w:type="spellEnd"/>
      <w:r>
        <w:t xml:space="preserve"> </w:t>
      </w:r>
      <w:proofErr w:type="gramStart"/>
      <w:r>
        <w:t>syndrome</w:t>
      </w:r>
      <w:r w:rsidR="007C34B5" w:rsidRPr="00397ABC">
        <w:t>:</w:t>
      </w:r>
      <w:proofErr w:type="gramEnd"/>
      <w:r w:rsidR="007C34B5" w:rsidRPr="00397ABC">
        <w:t xml:space="preserve"> </w:t>
      </w:r>
    </w:p>
    <w:p w14:paraId="5BC51184" w14:textId="2723F9B3" w:rsidR="00F5482E" w:rsidRPr="00397ABC" w:rsidRDefault="007C34B5" w:rsidP="003A5796">
      <w:pPr>
        <w:pStyle w:val="ListParagraph"/>
      </w:pPr>
      <w:proofErr w:type="spellStart"/>
      <w:r w:rsidRPr="00397ABC">
        <w:t>Pr</w:t>
      </w:r>
      <w:r w:rsidR="00116ED7">
        <w:t>emenopau</w:t>
      </w:r>
      <w:r w:rsidR="00BB4FDB">
        <w:t>se</w:t>
      </w:r>
      <w:proofErr w:type="spellEnd"/>
      <w:r w:rsidRPr="00397ABC">
        <w:t xml:space="preserve">, </w:t>
      </w:r>
      <w:proofErr w:type="spellStart"/>
      <w:proofErr w:type="gramStart"/>
      <w:r w:rsidRPr="00397ABC">
        <w:t>m</w:t>
      </w:r>
      <w:r w:rsidR="00116ED7">
        <w:t>enopaus</w:t>
      </w:r>
      <w:r w:rsidR="00BB4FDB">
        <w:t>e</w:t>
      </w:r>
      <w:proofErr w:type="spellEnd"/>
      <w:r w:rsidR="00F26085">
        <w:t>:</w:t>
      </w:r>
      <w:proofErr w:type="gramEnd"/>
    </w:p>
    <w:p w14:paraId="0246EB57" w14:textId="6A89D1F8" w:rsidR="00397ABC" w:rsidRDefault="007C34B5" w:rsidP="003A5796">
      <w:pPr>
        <w:pStyle w:val="ListParagraph"/>
      </w:pPr>
      <w:proofErr w:type="gramStart"/>
      <w:r w:rsidRPr="00397ABC">
        <w:t>L</w:t>
      </w:r>
      <w:r w:rsidR="00BB4FDB">
        <w:t>i</w:t>
      </w:r>
      <w:r w:rsidR="00116ED7">
        <w:t>bido</w:t>
      </w:r>
      <w:r w:rsidR="00F26085">
        <w:t>:</w:t>
      </w:r>
      <w:proofErr w:type="gramEnd"/>
    </w:p>
    <w:p w14:paraId="7A8659D8" w14:textId="407E9185" w:rsidR="00913491" w:rsidRDefault="00913491" w:rsidP="00913491">
      <w:pPr>
        <w:pStyle w:val="ListParagraph"/>
        <w:numPr>
          <w:ilvl w:val="0"/>
          <w:numId w:val="0"/>
        </w:numPr>
        <w:ind w:left="720"/>
      </w:pPr>
    </w:p>
    <w:p w14:paraId="52A17382" w14:textId="77777777" w:rsidR="00652C4A" w:rsidRPr="00F26085" w:rsidRDefault="00652C4A" w:rsidP="00913491">
      <w:pPr>
        <w:pStyle w:val="ListParagraph"/>
        <w:numPr>
          <w:ilvl w:val="0"/>
          <w:numId w:val="0"/>
        </w:numPr>
        <w:ind w:left="720"/>
      </w:pPr>
    </w:p>
    <w:p w14:paraId="315D1AAD" w14:textId="1C2869DF" w:rsidR="00397ABC" w:rsidRPr="00BB4FDB" w:rsidRDefault="00BB4FDB" w:rsidP="00397ABC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</w:pPr>
      <w:r w:rsidRPr="00BB4FDB"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  <w:lang w:val="en-US"/>
        </w:rPr>
        <w:t>MALE UROGENITAL SYSTEM</w:t>
      </w:r>
    </w:p>
    <w:p w14:paraId="789A4B38" w14:textId="2C744DD0" w:rsidR="00F26085" w:rsidRDefault="00BB4FDB" w:rsidP="003A5796">
      <w:pPr>
        <w:pStyle w:val="ListParagraph"/>
      </w:pPr>
      <w:r>
        <w:t xml:space="preserve">Urine </w:t>
      </w:r>
      <w:proofErr w:type="spellStart"/>
      <w:proofErr w:type="gramStart"/>
      <w:r>
        <w:t>frequency</w:t>
      </w:r>
      <w:proofErr w:type="spellEnd"/>
      <w:r w:rsidR="00F26085">
        <w:t>:</w:t>
      </w:r>
      <w:proofErr w:type="gramEnd"/>
    </w:p>
    <w:p w14:paraId="7088D843" w14:textId="4BF9532C" w:rsidR="00F26085" w:rsidRPr="00BB4FDB" w:rsidRDefault="00BB4FDB" w:rsidP="003A5796">
      <w:pPr>
        <w:pStyle w:val="ListParagraph"/>
        <w:rPr>
          <w:lang w:val="en-US"/>
        </w:rPr>
      </w:pPr>
      <w:r w:rsidRPr="00BB4FDB">
        <w:rPr>
          <w:lang w:val="en-US"/>
        </w:rPr>
        <w:t>Urine color in the morning</w:t>
      </w:r>
      <w:r w:rsidR="00F26085" w:rsidRPr="00BB4FDB">
        <w:rPr>
          <w:lang w:val="en-US"/>
        </w:rPr>
        <w:t xml:space="preserve">: </w:t>
      </w:r>
    </w:p>
    <w:p w14:paraId="106DA415" w14:textId="1E1BC663" w:rsidR="00F26085" w:rsidRPr="00BB4FDB" w:rsidRDefault="00BB4FDB" w:rsidP="003A5796">
      <w:pPr>
        <w:pStyle w:val="ListParagraph"/>
        <w:rPr>
          <w:lang w:val="en-US"/>
        </w:rPr>
      </w:pPr>
      <w:r>
        <w:rPr>
          <w:lang w:val="en-US"/>
        </w:rPr>
        <w:t>Desire to urinate</w:t>
      </w:r>
      <w:r w:rsidR="00F26085" w:rsidRPr="00BB4FDB">
        <w:rPr>
          <w:lang w:val="en-US"/>
        </w:rPr>
        <w:t xml:space="preserve"> +++ - </w:t>
      </w:r>
      <w:r>
        <w:rPr>
          <w:lang w:val="en-US"/>
        </w:rPr>
        <w:t>Reduced urination</w:t>
      </w:r>
      <w:r w:rsidR="00F26085" w:rsidRPr="00BB4FDB">
        <w:rPr>
          <w:lang w:val="en-US"/>
        </w:rPr>
        <w:t xml:space="preserve"> </w:t>
      </w:r>
      <w:r w:rsidR="00034DDC" w:rsidRPr="00BB4FDB">
        <w:rPr>
          <w:lang w:val="en-US"/>
        </w:rPr>
        <w:t>–</w:t>
      </w:r>
      <w:r w:rsidR="00F26085" w:rsidRPr="00BB4FDB">
        <w:rPr>
          <w:lang w:val="en-US"/>
        </w:rPr>
        <w:t xml:space="preserve"> </w:t>
      </w:r>
      <w:r>
        <w:rPr>
          <w:lang w:val="en-US"/>
        </w:rPr>
        <w:t>Weak urine flow</w:t>
      </w:r>
      <w:r w:rsidR="00F26085" w:rsidRPr="00BB4FDB">
        <w:rPr>
          <w:lang w:val="en-US"/>
        </w:rPr>
        <w:t xml:space="preserve"> </w:t>
      </w:r>
      <w:r w:rsidR="00034DDC" w:rsidRPr="00BB4FDB">
        <w:rPr>
          <w:lang w:val="en-US"/>
        </w:rPr>
        <w:t>–</w:t>
      </w:r>
      <w:r w:rsidR="00F26085" w:rsidRPr="00BB4FDB">
        <w:rPr>
          <w:lang w:val="en-US"/>
        </w:rPr>
        <w:t xml:space="preserve"> Dif</w:t>
      </w:r>
      <w:r>
        <w:rPr>
          <w:lang w:val="en-US"/>
        </w:rPr>
        <w:t>ficulty to urinate</w:t>
      </w:r>
      <w:r w:rsidR="00F26085" w:rsidRPr="00BB4FDB">
        <w:rPr>
          <w:lang w:val="en-US"/>
        </w:rPr>
        <w:t xml:space="preserve"> </w:t>
      </w:r>
      <w:r w:rsidR="00034DDC" w:rsidRPr="00BB4FDB">
        <w:rPr>
          <w:lang w:val="en-US"/>
        </w:rPr>
        <w:t>–</w:t>
      </w:r>
      <w:r w:rsidR="00F26085" w:rsidRPr="00BB4FDB">
        <w:rPr>
          <w:lang w:val="en-US"/>
        </w:rPr>
        <w:t xml:space="preserve"> </w:t>
      </w:r>
      <w:r>
        <w:rPr>
          <w:lang w:val="en-US"/>
        </w:rPr>
        <w:t xml:space="preserve">Pain to </w:t>
      </w:r>
      <w:proofErr w:type="gramStart"/>
      <w:r>
        <w:rPr>
          <w:lang w:val="en-US"/>
        </w:rPr>
        <w:t>urinate</w:t>
      </w:r>
      <w:proofErr w:type="gramEnd"/>
    </w:p>
    <w:p w14:paraId="5AC367D5" w14:textId="69A4B964" w:rsidR="00F26085" w:rsidRDefault="00F26085" w:rsidP="003A5796">
      <w:pPr>
        <w:pStyle w:val="ListParagraph"/>
      </w:pPr>
      <w:r>
        <w:t>L</w:t>
      </w:r>
      <w:r w:rsidR="00BB4FDB">
        <w:t>i</w:t>
      </w:r>
      <w:r w:rsidR="00034DDC">
        <w:t>bido</w:t>
      </w:r>
    </w:p>
    <w:p w14:paraId="7E1F7CC1" w14:textId="77777777" w:rsidR="00913491" w:rsidRPr="00F26085" w:rsidRDefault="00913491" w:rsidP="00913491">
      <w:pPr>
        <w:pStyle w:val="ListParagraph"/>
        <w:numPr>
          <w:ilvl w:val="0"/>
          <w:numId w:val="0"/>
        </w:numPr>
        <w:ind w:left="720"/>
      </w:pPr>
    </w:p>
    <w:p w14:paraId="551C14F7" w14:textId="03086F2B" w:rsidR="00397ABC" w:rsidRDefault="007C328B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</w:pPr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lastRenderedPageBreak/>
        <w:t>SKELETAL SYSTEM</w:t>
      </w:r>
      <w:r w:rsidR="00C5394C"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t>S</w:t>
      </w:r>
    </w:p>
    <w:p w14:paraId="68B48FF4" w14:textId="582FF77E" w:rsidR="00365E04" w:rsidRPr="007C328B" w:rsidRDefault="00365E04" w:rsidP="003A5796">
      <w:pPr>
        <w:pStyle w:val="ListParagraph"/>
        <w:rPr>
          <w:lang w:val="en-US"/>
        </w:rPr>
      </w:pPr>
      <w:r w:rsidRPr="007C328B">
        <w:rPr>
          <w:rFonts w:hint="eastAsia"/>
          <w:lang w:val="en-US"/>
        </w:rPr>
        <w:t>R</w:t>
      </w:r>
      <w:r w:rsidR="007C328B" w:rsidRPr="007C328B">
        <w:rPr>
          <w:lang w:val="en-US"/>
        </w:rPr>
        <w:t>heumatism</w:t>
      </w:r>
      <w:r w:rsidRPr="007C328B">
        <w:rPr>
          <w:rFonts w:hint="eastAsia"/>
          <w:lang w:val="en-US"/>
        </w:rPr>
        <w:t xml:space="preserve"> </w:t>
      </w:r>
      <w:r w:rsidRPr="007C328B">
        <w:rPr>
          <w:rFonts w:cs="Times New Roman" w:hint="eastAsia"/>
          <w:lang w:val="en-US"/>
        </w:rPr>
        <w:t>–</w:t>
      </w:r>
      <w:r w:rsidRPr="007C328B">
        <w:rPr>
          <w:rFonts w:hint="eastAsia"/>
          <w:lang w:val="en-US"/>
        </w:rPr>
        <w:t xml:space="preserve"> </w:t>
      </w:r>
      <w:r w:rsidR="00D31CD9" w:rsidRPr="007C328B">
        <w:rPr>
          <w:lang w:val="en-US"/>
        </w:rPr>
        <w:t>Osteoporosis</w:t>
      </w:r>
      <w:r w:rsidRPr="007C328B">
        <w:rPr>
          <w:lang w:val="en-US"/>
        </w:rPr>
        <w:t xml:space="preserve"> - </w:t>
      </w:r>
      <w:r w:rsidR="00D31CD9" w:rsidRPr="007C328B">
        <w:rPr>
          <w:lang w:val="en-US"/>
        </w:rPr>
        <w:t>Arthrosis</w:t>
      </w:r>
      <w:r w:rsidRPr="007C328B">
        <w:rPr>
          <w:rFonts w:hint="eastAsia"/>
          <w:lang w:val="en-US"/>
        </w:rPr>
        <w:t xml:space="preserve"> </w:t>
      </w:r>
      <w:r w:rsidRPr="007C328B">
        <w:rPr>
          <w:rFonts w:cs="Times New Roman" w:hint="eastAsia"/>
          <w:lang w:val="en-US"/>
        </w:rPr>
        <w:t>–</w:t>
      </w:r>
      <w:r w:rsidRPr="007C328B">
        <w:rPr>
          <w:rFonts w:hint="eastAsia"/>
          <w:lang w:val="en-US"/>
        </w:rPr>
        <w:t xml:space="preserve"> Art</w:t>
      </w:r>
      <w:r w:rsidR="007C328B" w:rsidRPr="007C328B">
        <w:rPr>
          <w:lang w:val="en-US"/>
        </w:rPr>
        <w:t>h</w:t>
      </w:r>
      <w:r w:rsidR="00C5394C" w:rsidRPr="007C328B">
        <w:rPr>
          <w:lang w:val="en-US"/>
        </w:rPr>
        <w:t>ritis</w:t>
      </w:r>
      <w:r w:rsidRPr="007C328B">
        <w:rPr>
          <w:lang w:val="en-US"/>
        </w:rPr>
        <w:t xml:space="preserve"> </w:t>
      </w:r>
      <w:r w:rsidR="00C5394C" w:rsidRPr="007C328B">
        <w:rPr>
          <w:lang w:val="en-US"/>
        </w:rPr>
        <w:t>–</w:t>
      </w:r>
      <w:r w:rsidRPr="007C328B">
        <w:rPr>
          <w:rFonts w:hint="eastAsia"/>
          <w:lang w:val="en-US"/>
        </w:rPr>
        <w:t xml:space="preserve"> </w:t>
      </w:r>
      <w:r w:rsidR="007C328B">
        <w:rPr>
          <w:lang w:val="en-US"/>
        </w:rPr>
        <w:t>Where</w:t>
      </w:r>
      <w:r w:rsidR="00C5394C" w:rsidRPr="007C328B">
        <w:rPr>
          <w:lang w:val="en-US"/>
        </w:rPr>
        <w:t>?</w:t>
      </w:r>
      <w:r w:rsidRPr="007C328B">
        <w:rPr>
          <w:rFonts w:hint="eastAsia"/>
          <w:lang w:val="en-US"/>
        </w:rPr>
        <w:t>:</w:t>
      </w:r>
    </w:p>
    <w:p w14:paraId="281F9D71" w14:textId="188315C6" w:rsidR="00365E04" w:rsidRPr="007C328B" w:rsidRDefault="007C328B" w:rsidP="00C5394C">
      <w:pPr>
        <w:pStyle w:val="ListParagraph"/>
        <w:rPr>
          <w:lang w:val="en-US"/>
        </w:rPr>
      </w:pPr>
      <w:r>
        <w:rPr>
          <w:lang w:val="en-US"/>
        </w:rPr>
        <w:t>Joint pain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Tendin</w:t>
      </w:r>
      <w:r w:rsidR="00C5394C" w:rsidRPr="007C328B">
        <w:rPr>
          <w:lang w:val="en-US"/>
        </w:rPr>
        <w:t>itis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</w:t>
      </w:r>
      <w:r w:rsidRPr="007C328B">
        <w:rPr>
          <w:lang w:val="en-US"/>
        </w:rPr>
        <w:t>Ligament pain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</w:t>
      </w:r>
      <w:r w:rsidRPr="007C328B">
        <w:rPr>
          <w:lang w:val="en-US"/>
        </w:rPr>
        <w:t>Muscular pain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L</w:t>
      </w:r>
      <w:r w:rsidR="00A11181" w:rsidRPr="007C328B">
        <w:rPr>
          <w:lang w:val="en-US"/>
        </w:rPr>
        <w:t>u</w:t>
      </w:r>
      <w:r w:rsidR="00365E04" w:rsidRPr="007C328B">
        <w:rPr>
          <w:rFonts w:hint="eastAsia"/>
          <w:lang w:val="en-US"/>
        </w:rPr>
        <w:t>mba</w:t>
      </w:r>
      <w:r w:rsidR="00C5394C" w:rsidRPr="007C328B">
        <w:rPr>
          <w:lang w:val="en-US"/>
        </w:rPr>
        <w:t>go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</w:t>
      </w:r>
      <w:r w:rsidRPr="007C328B">
        <w:rPr>
          <w:lang w:val="en-US"/>
        </w:rPr>
        <w:t>Sciatica</w:t>
      </w:r>
      <w:r w:rsidR="00365E04" w:rsidRPr="007C328B">
        <w:rPr>
          <w:lang w:val="en-US"/>
        </w:rPr>
        <w:t xml:space="preserve"> </w:t>
      </w:r>
      <w:r w:rsidR="00C5394C" w:rsidRPr="007C328B">
        <w:rPr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</w:t>
      </w:r>
      <w:r>
        <w:rPr>
          <w:lang w:val="en-US"/>
        </w:rPr>
        <w:t>Where</w:t>
      </w:r>
      <w:r w:rsidR="00A11181" w:rsidRPr="007C328B">
        <w:rPr>
          <w:lang w:val="en-US"/>
        </w:rPr>
        <w:t>?</w:t>
      </w:r>
      <w:r w:rsidR="00365E04" w:rsidRPr="007C328B">
        <w:rPr>
          <w:rFonts w:hint="eastAsia"/>
          <w:lang w:val="en-US"/>
        </w:rPr>
        <w:t>:</w:t>
      </w:r>
    </w:p>
    <w:p w14:paraId="5FE7D316" w14:textId="62D29915" w:rsidR="00365E04" w:rsidRPr="00B2683B" w:rsidRDefault="007C328B" w:rsidP="003A5796">
      <w:pPr>
        <w:pStyle w:val="ListParagraph"/>
      </w:pPr>
      <w:r>
        <w:t xml:space="preserve">Pain </w:t>
      </w:r>
      <w:proofErr w:type="spellStart"/>
      <w:proofErr w:type="gramStart"/>
      <w:r>
        <w:t>frequency</w:t>
      </w:r>
      <w:proofErr w:type="spellEnd"/>
      <w:r w:rsidR="00365E04" w:rsidRPr="00B2683B">
        <w:rPr>
          <w:rFonts w:hint="eastAsia"/>
        </w:rPr>
        <w:t>:</w:t>
      </w:r>
      <w:proofErr w:type="gramEnd"/>
    </w:p>
    <w:p w14:paraId="5B99E76E" w14:textId="6798654F" w:rsidR="00365E04" w:rsidRPr="007C328B" w:rsidRDefault="007C328B" w:rsidP="003A5796">
      <w:pPr>
        <w:pStyle w:val="ListParagraph"/>
        <w:rPr>
          <w:lang w:val="en-US"/>
        </w:rPr>
      </w:pPr>
      <w:r>
        <w:rPr>
          <w:lang w:val="en-US"/>
        </w:rPr>
        <w:t>How does the pain improve</w:t>
      </w:r>
      <w:r w:rsidR="00C5394C" w:rsidRPr="007C328B">
        <w:rPr>
          <w:lang w:val="en-US"/>
        </w:rPr>
        <w:t>?</w:t>
      </w:r>
      <w:r w:rsidR="00365E04" w:rsidRPr="007C328B">
        <w:rPr>
          <w:rFonts w:hint="eastAsia"/>
          <w:lang w:val="en-US"/>
        </w:rPr>
        <w:t>:</w:t>
      </w:r>
    </w:p>
    <w:p w14:paraId="19AE3926" w14:textId="16D9140D" w:rsidR="00913491" w:rsidRPr="007C328B" w:rsidRDefault="00913491" w:rsidP="00913491">
      <w:pPr>
        <w:pStyle w:val="ListParagraph"/>
        <w:numPr>
          <w:ilvl w:val="0"/>
          <w:numId w:val="0"/>
        </w:numPr>
        <w:ind w:left="720"/>
        <w:rPr>
          <w:lang w:val="en-US"/>
        </w:rPr>
      </w:pPr>
    </w:p>
    <w:p w14:paraId="20E2F7B0" w14:textId="77777777" w:rsidR="00652C4A" w:rsidRPr="007C328B" w:rsidRDefault="00652C4A" w:rsidP="00864452">
      <w:pPr>
        <w:rPr>
          <w:rFonts w:eastAsia="Microsoft Yi Baiti"/>
          <w:lang w:val="en-US"/>
        </w:rPr>
      </w:pPr>
    </w:p>
    <w:p w14:paraId="69FD7CB8" w14:textId="065AFAE9" w:rsidR="00397ABC" w:rsidRPr="00365E04" w:rsidRDefault="007C328B" w:rsidP="004E16C6">
      <w:pPr>
        <w:spacing w:line="480" w:lineRule="auto"/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</w:pPr>
      <w:r>
        <w:rPr>
          <w:rFonts w:asciiTheme="majorHAnsi" w:eastAsia="Microsoft Yi Baiti" w:hAnsiTheme="majorHAnsi"/>
          <w:color w:val="E88D73" w:themeColor="accent2"/>
          <w:spacing w:val="10"/>
          <w:sz w:val="24"/>
          <w:szCs w:val="32"/>
        </w:rPr>
        <w:t>Skin</w:t>
      </w:r>
    </w:p>
    <w:p w14:paraId="245E00FC" w14:textId="1B5D179D" w:rsidR="00365E04" w:rsidRPr="007C328B" w:rsidRDefault="007C328B" w:rsidP="003A5796">
      <w:pPr>
        <w:pStyle w:val="ListParagraph"/>
        <w:rPr>
          <w:rFonts w:cs="Cambria"/>
          <w:lang w:val="en-US"/>
        </w:rPr>
      </w:pPr>
      <w:r w:rsidRPr="007C328B">
        <w:rPr>
          <w:lang w:val="en-US"/>
        </w:rPr>
        <w:t>Skin</w:t>
      </w:r>
      <w:r w:rsidR="00365E04" w:rsidRPr="007C328B">
        <w:rPr>
          <w:lang w:val="en-US"/>
        </w:rPr>
        <w:t xml:space="preserve">: </w:t>
      </w:r>
      <w:r w:rsidRPr="007C328B">
        <w:rPr>
          <w:lang w:val="en-US"/>
        </w:rPr>
        <w:t>Oily</w:t>
      </w:r>
      <w:r w:rsidR="00365E04" w:rsidRPr="007C328B">
        <w:rPr>
          <w:lang w:val="en-US"/>
        </w:rPr>
        <w:t xml:space="preserve"> - </w:t>
      </w:r>
      <w:r w:rsidRPr="007C328B">
        <w:rPr>
          <w:lang w:val="en-US"/>
        </w:rPr>
        <w:t>Dried</w:t>
      </w:r>
      <w:r w:rsidR="00365E04" w:rsidRPr="007C328B">
        <w:rPr>
          <w:lang w:val="en-US"/>
        </w:rPr>
        <w:t xml:space="preserve"> – Mix</w:t>
      </w:r>
      <w:r w:rsidRPr="007C328B">
        <w:rPr>
          <w:lang w:val="en-US"/>
        </w:rPr>
        <w:t>ed</w:t>
      </w:r>
      <w:r w:rsidR="00365E04" w:rsidRPr="007C328B">
        <w:rPr>
          <w:lang w:val="en-US"/>
        </w:rPr>
        <w:t xml:space="preserve"> – Sensi</w:t>
      </w:r>
      <w:r w:rsidRPr="007C328B">
        <w:rPr>
          <w:lang w:val="en-US"/>
        </w:rPr>
        <w:t>t</w:t>
      </w:r>
      <w:r>
        <w:rPr>
          <w:lang w:val="en-US"/>
        </w:rPr>
        <w:t>ive</w:t>
      </w:r>
      <w:r w:rsidR="00365E04" w:rsidRPr="007C328B">
        <w:rPr>
          <w:lang w:val="en-US"/>
        </w:rPr>
        <w:t xml:space="preserve"> - </w:t>
      </w:r>
      <w:r>
        <w:rPr>
          <w:lang w:val="en-US"/>
        </w:rPr>
        <w:t>Pimples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Acn</w:t>
      </w:r>
      <w:r w:rsidR="00D31CD9">
        <w:rPr>
          <w:rFonts w:cs="Cambria"/>
          <w:lang w:val="en-US"/>
        </w:rPr>
        <w:t>e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Prurit</w:t>
      </w:r>
      <w:r>
        <w:rPr>
          <w:lang w:val="en-US"/>
        </w:rPr>
        <w:t>us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>Ecz</w:t>
      </w:r>
      <w:r w:rsidR="00C5394C" w:rsidRPr="007C328B">
        <w:rPr>
          <w:rFonts w:cs="Cambria"/>
          <w:lang w:val="en-US"/>
        </w:rPr>
        <w:t>e</w:t>
      </w:r>
      <w:r w:rsidR="00365E04" w:rsidRPr="007C328B">
        <w:rPr>
          <w:rFonts w:hint="eastAsia"/>
          <w:lang w:val="en-US"/>
        </w:rPr>
        <w:t xml:space="preserve">ma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Psoriasis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Herp</w:t>
      </w:r>
      <w:r w:rsidR="00C5394C" w:rsidRPr="007C328B">
        <w:rPr>
          <w:lang w:val="en-US"/>
        </w:rPr>
        <w:t>es</w:t>
      </w:r>
      <w:r w:rsidR="00365E04" w:rsidRPr="007C328B">
        <w:rPr>
          <w:rFonts w:hint="eastAsia"/>
          <w:lang w:val="en-US"/>
        </w:rPr>
        <w:t xml:space="preserve"> </w:t>
      </w:r>
      <w:r w:rsidR="00365E04" w:rsidRPr="007C328B">
        <w:rPr>
          <w:rFonts w:cs="Times New Roman" w:hint="eastAsia"/>
          <w:lang w:val="en-US"/>
        </w:rPr>
        <w:t>–</w:t>
      </w:r>
      <w:r w:rsidR="00365E04" w:rsidRPr="007C328B">
        <w:rPr>
          <w:rFonts w:hint="eastAsia"/>
          <w:lang w:val="en-US"/>
        </w:rPr>
        <w:t xml:space="preserve"> Urtica</w:t>
      </w:r>
      <w:r w:rsidR="00C5394C" w:rsidRPr="007C328B">
        <w:rPr>
          <w:lang w:val="en-US"/>
        </w:rPr>
        <w:t>ria</w:t>
      </w:r>
      <w:r w:rsidR="00365E04" w:rsidRPr="007C328B">
        <w:rPr>
          <w:lang w:val="en-US"/>
        </w:rPr>
        <w:t xml:space="preserve"> – Transpir</w:t>
      </w:r>
      <w:r>
        <w:rPr>
          <w:lang w:val="en-US"/>
        </w:rPr>
        <w:t>ation</w:t>
      </w:r>
      <w:r w:rsidR="00365E04" w:rsidRPr="007C328B">
        <w:rPr>
          <w:lang w:val="en-US"/>
        </w:rPr>
        <w:t xml:space="preserve"> – M</w:t>
      </w:r>
      <w:r>
        <w:rPr>
          <w:lang w:val="en-US"/>
        </w:rPr>
        <w:t>y</w:t>
      </w:r>
      <w:r w:rsidR="00C5394C" w:rsidRPr="007C328B">
        <w:rPr>
          <w:lang w:val="en-US"/>
        </w:rPr>
        <w:t>cosis</w:t>
      </w:r>
      <w:r w:rsidR="00365E04" w:rsidRPr="007C328B">
        <w:rPr>
          <w:lang w:val="en-US"/>
        </w:rPr>
        <w:t xml:space="preserve"> – </w:t>
      </w:r>
      <w:r w:rsidR="00B87F06">
        <w:rPr>
          <w:lang w:val="en-US"/>
        </w:rPr>
        <w:t>Wart</w:t>
      </w:r>
      <w:r w:rsidR="00365E04" w:rsidRPr="007C328B">
        <w:rPr>
          <w:lang w:val="en-US"/>
        </w:rPr>
        <w:t xml:space="preserve"> – Zona </w:t>
      </w:r>
    </w:p>
    <w:p w14:paraId="7C8F35FC" w14:textId="30011E1D" w:rsidR="00081487" w:rsidRPr="00B87F06" w:rsidRDefault="00B87F06" w:rsidP="003A5796">
      <w:pPr>
        <w:pStyle w:val="ListParagraph"/>
        <w:rPr>
          <w:lang w:val="en-US"/>
        </w:rPr>
      </w:pPr>
      <w:r w:rsidRPr="00B87F06">
        <w:rPr>
          <w:lang w:val="en-US"/>
        </w:rPr>
        <w:t>Hair</w:t>
      </w:r>
      <w:r w:rsidR="00081487" w:rsidRPr="00B87F06">
        <w:rPr>
          <w:rFonts w:hint="eastAsia"/>
          <w:lang w:val="en-US"/>
        </w:rPr>
        <w:t xml:space="preserve">: </w:t>
      </w:r>
      <w:r w:rsidRPr="00B87F06">
        <w:rPr>
          <w:lang w:val="en-US"/>
        </w:rPr>
        <w:t>White layers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 w:rsidRPr="00B87F06">
        <w:rPr>
          <w:lang w:val="en-US"/>
        </w:rPr>
        <w:t>Sudden hair </w:t>
      </w:r>
      <w:r>
        <w:rPr>
          <w:lang w:val="en-US"/>
        </w:rPr>
        <w:t>loss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>
        <w:rPr>
          <w:lang w:val="en-US"/>
        </w:rPr>
        <w:t>Oily hair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>
        <w:rPr>
          <w:lang w:val="en-US"/>
        </w:rPr>
        <w:t>Dried hair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>
        <w:rPr>
          <w:lang w:val="en-US"/>
        </w:rPr>
        <w:t>Weak hear that falls easily</w:t>
      </w:r>
      <w:r w:rsidR="00081487" w:rsidRPr="00B87F06">
        <w:rPr>
          <w:rFonts w:hint="eastAsia"/>
          <w:lang w:val="en-US"/>
        </w:rPr>
        <w:t xml:space="preserve"> </w:t>
      </w:r>
    </w:p>
    <w:p w14:paraId="1D16F28B" w14:textId="45AD0D6F" w:rsidR="00081487" w:rsidRPr="00B87F06" w:rsidRDefault="00B87F06" w:rsidP="003A5796">
      <w:pPr>
        <w:pStyle w:val="ListParagraph"/>
        <w:rPr>
          <w:lang w:val="en-US"/>
        </w:rPr>
      </w:pPr>
      <w:r w:rsidRPr="00B87F06">
        <w:rPr>
          <w:lang w:val="en-US"/>
        </w:rPr>
        <w:t>Nails</w:t>
      </w:r>
      <w:r w:rsidR="00081487" w:rsidRPr="00B87F06">
        <w:rPr>
          <w:rFonts w:hint="eastAsia"/>
          <w:lang w:val="en-US"/>
        </w:rPr>
        <w:t xml:space="preserve">: </w:t>
      </w:r>
      <w:r w:rsidRPr="00B87F06">
        <w:rPr>
          <w:lang w:val="en-US"/>
        </w:rPr>
        <w:t>Ridged nails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 w:rsidR="003A5796" w:rsidRPr="00B87F06">
        <w:rPr>
          <w:lang w:val="en-US"/>
        </w:rPr>
        <w:t>D</w:t>
      </w:r>
      <w:r w:rsidRPr="00B87F06">
        <w:rPr>
          <w:lang w:val="en-US"/>
        </w:rPr>
        <w:t>ouble</w:t>
      </w:r>
      <w:r w:rsidR="003A5796" w:rsidRPr="00B87F06">
        <w:rPr>
          <w:lang w:val="en-US"/>
        </w:rPr>
        <w:t xml:space="preserve"> – </w:t>
      </w:r>
      <w:r w:rsidR="00C5394C" w:rsidRPr="00B87F06">
        <w:rPr>
          <w:lang w:val="en-US"/>
        </w:rPr>
        <w:t>S</w:t>
      </w:r>
      <w:r w:rsidRPr="00B87F06">
        <w:rPr>
          <w:lang w:val="en-US"/>
        </w:rPr>
        <w:t>oft</w:t>
      </w:r>
      <w:r w:rsidR="003A5796" w:rsidRPr="00B87F06">
        <w:rPr>
          <w:lang w:val="en-US"/>
        </w:rPr>
        <w:t xml:space="preserve"> </w:t>
      </w:r>
      <w:r w:rsidR="00C5394C" w:rsidRPr="00B87F06">
        <w:rPr>
          <w:lang w:val="en-US"/>
        </w:rPr>
        <w:t>–</w:t>
      </w:r>
      <w:r w:rsidR="003A5796" w:rsidRPr="00B87F06">
        <w:rPr>
          <w:lang w:val="en-US"/>
        </w:rPr>
        <w:t xml:space="preserve"> </w:t>
      </w:r>
      <w:r w:rsidRPr="00B87F06">
        <w:rPr>
          <w:lang w:val="en-US"/>
        </w:rPr>
        <w:t xml:space="preserve">They </w:t>
      </w:r>
      <w:r>
        <w:rPr>
          <w:lang w:val="en-US"/>
        </w:rPr>
        <w:t>break easily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>
        <w:rPr>
          <w:lang w:val="en-US"/>
        </w:rPr>
        <w:t>With stains</w:t>
      </w:r>
      <w:r w:rsidR="00081487" w:rsidRPr="00B87F06">
        <w:rPr>
          <w:rFonts w:hint="eastAsia"/>
          <w:lang w:val="en-US"/>
        </w:rPr>
        <w:t xml:space="preserve"> </w:t>
      </w:r>
      <w:r w:rsidR="00081487" w:rsidRPr="00B87F06">
        <w:rPr>
          <w:rFonts w:cs="Times New Roman" w:hint="eastAsia"/>
          <w:lang w:val="en-US"/>
        </w:rPr>
        <w:t>–</w:t>
      </w:r>
      <w:r w:rsidR="00081487" w:rsidRPr="00B87F06">
        <w:rPr>
          <w:rFonts w:hint="eastAsia"/>
          <w:lang w:val="en-US"/>
        </w:rPr>
        <w:t xml:space="preserve"> </w:t>
      </w:r>
      <w:r>
        <w:rPr>
          <w:lang w:val="en-US"/>
        </w:rPr>
        <w:t>Mycosis</w:t>
      </w:r>
      <w:r w:rsidR="00081487" w:rsidRPr="00B87F06">
        <w:rPr>
          <w:lang w:val="en-US"/>
        </w:rPr>
        <w:t xml:space="preserve"> - </w:t>
      </w:r>
      <w:r w:rsidR="003A5796" w:rsidRPr="00B87F06">
        <w:rPr>
          <w:lang w:val="en-US"/>
        </w:rPr>
        <w:t>S</w:t>
      </w:r>
      <w:r>
        <w:rPr>
          <w:lang w:val="en-US"/>
        </w:rPr>
        <w:t>olid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2F1CCDBA" w14:textId="77777777" w:rsidR="00A11181" w:rsidRPr="00A11181" w:rsidRDefault="00A11181" w:rsidP="00A11181">
      <w:pPr>
        <w:pStyle w:val="ListParagraph"/>
        <w:numPr>
          <w:ilvl w:val="0"/>
          <w:numId w:val="0"/>
        </w:numPr>
        <w:ind w:left="720"/>
        <w:rPr>
          <w:lang w:val="en-FR"/>
        </w:rPr>
      </w:pPr>
    </w:p>
    <w:p w14:paraId="49D28431" w14:textId="77777777" w:rsidR="00081487" w:rsidRPr="00A11181" w:rsidRDefault="00081487" w:rsidP="00864452">
      <w:pPr>
        <w:spacing w:line="480" w:lineRule="auto"/>
        <w:rPr>
          <w:rFonts w:ascii="Microsoft Yi Baiti" w:eastAsia="Microsoft Yi Baiti" w:hAnsi="Microsoft Yi Baiti" w:cstheme="majorHAnsi"/>
          <w:sz w:val="28"/>
          <w:szCs w:val="28"/>
          <w:lang w:val="en-FR"/>
        </w:rPr>
      </w:pPr>
    </w:p>
    <w:sectPr w:rsidR="00081487" w:rsidRPr="00A11181" w:rsidSect="00206C9B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CF456" w14:textId="77777777" w:rsidR="0085676B" w:rsidRDefault="0085676B" w:rsidP="007A7A1D">
      <w:r>
        <w:separator/>
      </w:r>
    </w:p>
  </w:endnote>
  <w:endnote w:type="continuationSeparator" w:id="0">
    <w:p w14:paraId="7D85D3F7" w14:textId="77777777" w:rsidR="0085676B" w:rsidRDefault="0085676B" w:rsidP="007A7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E2C39E5C-5BF8-834E-9D62-AC62B5C2D201}"/>
    <w:embedBold r:id="rId2" w:fontKey="{6A3A2C48-5DB6-A346-9310-54A6EB514A40}"/>
    <w:embedItalic r:id="rId3" w:fontKey="{1D06671B-3059-4149-8745-8BCE6B1957C6}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4" w:fontKey="{1ADCF13E-0F8C-5B4C-8F90-67451FB0CDA7}"/>
  </w:font>
  <w:font w:name="Rubik">
    <w:altName w:val="Arial"/>
    <w:panose1 w:val="020B0604020202020204"/>
    <w:charset w:val="00"/>
    <w:family w:val="auto"/>
    <w:pitch w:val="variable"/>
    <w:sig w:usb0="A0000A6F" w:usb1="4000205B" w:usb2="00000000" w:usb3="00000000" w:csb0="000000B7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8" w:fontKey="{14BEEF50-09CD-3D42-80F1-982B7ABD6766}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  <w:embedRegular r:id="rId9" w:fontKey="{7C530395-6DFD-E349-B1AC-921A8C078774}"/>
  </w:font>
  <w:font w:name="Quicksand">
    <w:altName w:val="Calibri"/>
    <w:panose1 w:val="020B0604020202020204"/>
    <w:charset w:val="00"/>
    <w:family w:val="auto"/>
    <w:pitch w:val="variable"/>
    <w:sig w:usb0="A00000FF" w:usb1="4000205B" w:usb2="00000000" w:usb3="00000000" w:csb0="00000193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  <w:embedRegular r:id="rId13" w:fontKey="{A4256490-BB60-D14F-93CC-032274F25A2C}"/>
    <w:embedBold r:id="rId14" w:fontKey="{544AEA39-1809-6A4F-92AF-CCF67AEA8D55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5" w:fontKey="{76823449-CA49-3746-8BA5-A870E87E9348}"/>
    <w:embedBold r:id="rId16" w:fontKey="{8F1D91CD-7D69-CB48-8391-1233AA55EF4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7B217" w14:textId="41942E75" w:rsidR="00AF64D3" w:rsidRPr="00C75F86" w:rsidRDefault="00993E2E" w:rsidP="007A7A1D">
    <w:pPr>
      <w:pStyle w:val="Footer"/>
      <w:rPr>
        <w:szCs w:val="20"/>
      </w:rPr>
    </w:pP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82304" behindDoc="1" locked="0" layoutInCell="1" allowOverlap="1" wp14:anchorId="17EE5D5E" wp14:editId="2E8096AC">
              <wp:simplePos x="0" y="0"/>
              <wp:positionH relativeFrom="column">
                <wp:posOffset>-912495</wp:posOffset>
              </wp:positionH>
              <wp:positionV relativeFrom="paragraph">
                <wp:posOffset>-6985</wp:posOffset>
              </wp:positionV>
              <wp:extent cx="876300" cy="161925"/>
              <wp:effectExtent l="0" t="0" r="0" b="9525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76300" cy="16192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00633F17" id="Rectangle 3" o:spid="_x0000_s1026" style="position:absolute;margin-left:-71.85pt;margin-top:-.55pt;width:69pt;height:12.75pt;z-index:-251634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" fillcolor="#e88d73 [3205]" stroked="f" strokeweight="1pt"/>
          </w:pict>
        </mc:Fallback>
      </mc:AlternateContent>
    </w:r>
    <w:r w:rsidR="00510BF6">
      <w:rPr>
        <w:noProof/>
        <w:szCs w:val="20"/>
      </w:rPr>
      <mc:AlternateContent>
        <mc:Choice Requires="wps">
          <w:drawing>
            <wp:anchor distT="0" distB="0" distL="114300" distR="114300" simplePos="0" relativeHeight="251686400" behindDoc="0" locked="0" layoutInCell="1" allowOverlap="1" wp14:anchorId="16210ED1" wp14:editId="0D422299">
              <wp:simplePos x="0" y="0"/>
              <wp:positionH relativeFrom="column">
                <wp:posOffset>5791083</wp:posOffset>
              </wp:positionH>
              <wp:positionV relativeFrom="paragraph">
                <wp:posOffset>68896</wp:posOffset>
              </wp:positionV>
              <wp:extent cx="58301" cy="58301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8301" cy="58301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FD1626" id="Rectangle 2" o:spid="_x0000_s1026" style="position:absolute;margin-left:456pt;margin-top:5.4pt;width:4.6pt;height:4.6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" fillcolor="#e88d73 [3205]" stroked="f" strokeweight="1pt"/>
          </w:pict>
        </mc:Fallback>
      </mc:AlternateContent>
    </w:r>
    <w:r w:rsidR="0069333B">
      <w:rPr>
        <w:noProof/>
        <w:szCs w:val="20"/>
      </w:rPr>
      <mc:AlternateContent>
        <mc:Choice Requires="wps">
          <w:drawing>
            <wp:anchor distT="0" distB="0" distL="114300" distR="114300" simplePos="0" relativeHeight="251684352" behindDoc="1" locked="0" layoutInCell="1" allowOverlap="1" wp14:anchorId="3D3603AD" wp14:editId="5C37D13F">
              <wp:simplePos x="0" y="0"/>
              <wp:positionH relativeFrom="column">
                <wp:posOffset>6671810</wp:posOffset>
              </wp:positionH>
              <wp:positionV relativeFrom="paragraph">
                <wp:posOffset>74646</wp:posOffset>
              </wp:positionV>
              <wp:extent cx="49651" cy="49650"/>
              <wp:effectExtent l="0" t="0" r="7620" b="762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651" cy="4965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E04174" id="Rectangle 4" o:spid="_x0000_s1026" style="position:absolute;margin-left:525.35pt;margin-top:5.9pt;width:3.9pt;height:3.9pt;z-index:-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" fillcolor="#e88d73 [3205]" stroked="f" strokeweight="1pt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CF210" w14:textId="45796550" w:rsidR="00BF2BDA" w:rsidRPr="00BF2BDA" w:rsidRDefault="00BF2BDA">
    <w:pPr>
      <w:pStyle w:val="Footer"/>
      <w:rPr>
        <w:b/>
        <w:bCs/>
      </w:rPr>
    </w:pP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93568" behindDoc="1" locked="0" layoutInCell="1" allowOverlap="1" wp14:anchorId="2F320E79" wp14:editId="2E6214CB">
              <wp:simplePos x="0" y="0"/>
              <wp:positionH relativeFrom="column">
                <wp:posOffset>-982345</wp:posOffset>
              </wp:positionH>
              <wp:positionV relativeFrom="page">
                <wp:posOffset>9931400</wp:posOffset>
              </wp:positionV>
              <wp:extent cx="876300" cy="161925"/>
              <wp:effectExtent l="0" t="0" r="0" b="9525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76300" cy="16192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A8859FA" id="Rectangle 7" o:spid="_x0000_s1026" style="position:absolute;margin-left:-77.35pt;margin-top:782pt;width:69pt;height:12.75pt;z-index:-251622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" fillcolor="#e88d73 [3205]" stroked="f" strokeweight="1pt">
              <w10:wrap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20B38" w14:textId="77777777" w:rsidR="0085676B" w:rsidRDefault="0085676B" w:rsidP="007A7A1D">
      <w:r>
        <w:separator/>
      </w:r>
    </w:p>
  </w:footnote>
  <w:footnote w:type="continuationSeparator" w:id="0">
    <w:p w14:paraId="11747AD4" w14:textId="77777777" w:rsidR="0085676B" w:rsidRDefault="0085676B" w:rsidP="007A7A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45738" w14:textId="5E020267" w:rsidR="00AF64D3" w:rsidRPr="00B64C5B" w:rsidRDefault="00801036" w:rsidP="003A5796">
    <w:pPr>
      <w:pStyle w:val="Header"/>
      <w:tabs>
        <w:tab w:val="clear" w:pos="4536"/>
        <w:tab w:val="clear" w:pos="9072"/>
        <w:tab w:val="left" w:pos="1019"/>
      </w:tabs>
    </w:pPr>
    <w:r>
      <w:rPr>
        <w:noProof/>
      </w:rPr>
      <w:drawing>
        <wp:anchor distT="0" distB="0" distL="114300" distR="114300" simplePos="0" relativeHeight="251691520" behindDoc="0" locked="0" layoutInCell="1" allowOverlap="1" wp14:anchorId="4517A4F0" wp14:editId="371F6B2C">
          <wp:simplePos x="0" y="0"/>
          <wp:positionH relativeFrom="margin">
            <wp:posOffset>5165707</wp:posOffset>
          </wp:positionH>
          <wp:positionV relativeFrom="margin">
            <wp:posOffset>-863110</wp:posOffset>
          </wp:positionV>
          <wp:extent cx="1184910" cy="381000"/>
          <wp:effectExtent l="0" t="0" r="0" b="0"/>
          <wp:wrapSquare wrapText="bothSides"/>
          <wp:docPr id="15" name="Graphiqu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Graphique 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4910" cy="381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0E17" w:rsidRPr="007A7A1D">
      <w:rPr>
        <w:noProof/>
        <w:color w:val="36796A" w:themeColor="accent1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B5F449C" wp14:editId="20D7F568">
              <wp:simplePos x="0" y="0"/>
              <wp:positionH relativeFrom="margin">
                <wp:posOffset>5314950</wp:posOffset>
              </wp:positionH>
              <wp:positionV relativeFrom="paragraph">
                <wp:posOffset>149225</wp:posOffset>
              </wp:positionV>
              <wp:extent cx="981075" cy="209550"/>
              <wp:effectExtent l="0" t="0" r="0" b="0"/>
              <wp:wrapSquare wrapText="bothSides"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1075" cy="209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B0F7CB3" w14:textId="77777777" w:rsidR="00AF64D3" w:rsidRPr="00E91FA4" w:rsidRDefault="00AF64D3" w:rsidP="007A7A1D">
                          <w:pPr>
                            <w:rPr>
                              <w:sz w:val="12"/>
                              <w:szCs w:val="14"/>
                            </w:rPr>
                          </w:pPr>
                          <w:r w:rsidRPr="00E91FA4">
                            <w:rPr>
                              <w:sz w:val="12"/>
                              <w:szCs w:val="14"/>
                            </w:rPr>
                            <w:t>Tous droits réservés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5F449C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418.5pt;margin-top:11.75pt;width:77.25pt;height:16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" filled="f" stroked="f">
              <v:textbox>
                <w:txbxContent>
                  <w:p w14:paraId="1B0F7CB3" w14:textId="77777777" w:rsidR="00AF64D3" w:rsidRPr="00E91FA4" w:rsidRDefault="00AF64D3" w:rsidP="007A7A1D">
                    <w:pPr>
                      <w:rPr>
                        <w:sz w:val="12"/>
                        <w:szCs w:val="14"/>
                      </w:rPr>
                    </w:pPr>
                    <w:r w:rsidRPr="00E91FA4">
                      <w:rPr>
                        <w:sz w:val="12"/>
                        <w:szCs w:val="14"/>
                      </w:rPr>
                      <w:t>Tous droits réservés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3A5796">
      <w:rPr>
        <w:rFonts w:asciiTheme="majorHAnsi" w:hAnsiTheme="majorHAnsi"/>
        <w:sz w:val="24"/>
        <w:szCs w:val="28"/>
      </w:rPr>
      <w:t xml:space="preserve"> </w:t>
    </w:r>
  </w:p>
  <w:p w14:paraId="5AF2BC2F" w14:textId="77777777" w:rsidR="00AF64D3" w:rsidRDefault="00AF64D3" w:rsidP="007A7A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03488" w14:textId="3B3A9B0F" w:rsidR="004E2FB6" w:rsidRDefault="004E2FB6">
    <w:pPr>
      <w:pStyle w:val="Header"/>
    </w:pPr>
    <w:r>
      <w:rPr>
        <w:noProof/>
        <w:sz w:val="13"/>
        <w:szCs w:val="13"/>
      </w:rPr>
      <mc:AlternateContent>
        <mc:Choice Requires="wps">
          <w:drawing>
            <wp:anchor distT="0" distB="0" distL="114300" distR="114300" simplePos="0" relativeHeight="251694592" behindDoc="0" locked="0" layoutInCell="1" allowOverlap="1" wp14:anchorId="55D9338E" wp14:editId="773D8E27">
              <wp:simplePos x="0" y="0"/>
              <wp:positionH relativeFrom="column">
                <wp:posOffset>808235</wp:posOffset>
              </wp:positionH>
              <wp:positionV relativeFrom="paragraph">
                <wp:posOffset>19050</wp:posOffset>
              </wp:positionV>
              <wp:extent cx="45719" cy="49290"/>
              <wp:effectExtent l="0" t="0" r="18415" b="14605"/>
              <wp:wrapNone/>
              <wp:docPr id="237948491" name="Oval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 flipV="1">
                        <a:off x="0" y="0"/>
                        <a:ext cx="45719" cy="49290"/>
                      </a:xfrm>
                      <a:prstGeom prst="ellipse">
                        <a:avLst/>
                      </a:prstGeom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17E4BAFB" id="Oval 1" o:spid="_x0000_s1026" style="position:absolute;margin-left:63.65pt;margin-top:1.5pt;width:3.6pt;height:3.9pt;flip:x y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" fillcolor="#36796a [3204]" strokecolor="#08110f [484]" strokeweight="1pt">
              <v:stroke joinstyle="miter"/>
            </v:oval>
          </w:pict>
        </mc:Fallback>
      </mc:AlternateContent>
    </w:r>
    <w:r w:rsidR="00801036" w:rsidRPr="004E2FB6">
      <w:rPr>
        <w:noProof/>
        <w:sz w:val="13"/>
        <w:szCs w:val="13"/>
      </w:rPr>
      <w:drawing>
        <wp:anchor distT="0" distB="0" distL="114300" distR="114300" simplePos="0" relativeHeight="251690496" behindDoc="0" locked="0" layoutInCell="1" allowOverlap="1" wp14:anchorId="64635013" wp14:editId="5DB9C24F">
          <wp:simplePos x="0" y="0"/>
          <wp:positionH relativeFrom="margin">
            <wp:posOffset>5203190</wp:posOffset>
          </wp:positionH>
          <wp:positionV relativeFrom="margin">
            <wp:posOffset>-671647</wp:posOffset>
          </wp:positionV>
          <wp:extent cx="1131683" cy="364220"/>
          <wp:effectExtent l="0" t="0" r="0" b="4445"/>
          <wp:wrapSquare wrapText="bothSides"/>
          <wp:docPr id="12" name="Graphiqu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Graphique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1683" cy="364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06C9B" w:rsidRPr="004E2FB6">
      <w:rPr>
        <w:noProof/>
        <w:sz w:val="13"/>
        <w:szCs w:val="13"/>
      </w:rPr>
      <mc:AlternateContent>
        <mc:Choice Requires="wps">
          <w:drawing>
            <wp:anchor distT="45720" distB="45720" distL="114300" distR="114300" simplePos="0" relativeHeight="251688448" behindDoc="0" locked="0" layoutInCell="1" allowOverlap="1" wp14:anchorId="1D0A0E62" wp14:editId="4048732F">
              <wp:simplePos x="0" y="0"/>
              <wp:positionH relativeFrom="margin">
                <wp:posOffset>5353050</wp:posOffset>
              </wp:positionH>
              <wp:positionV relativeFrom="paragraph">
                <wp:posOffset>111125</wp:posOffset>
              </wp:positionV>
              <wp:extent cx="981075" cy="209550"/>
              <wp:effectExtent l="0" t="0" r="0" b="0"/>
              <wp:wrapSquare wrapText="bothSides"/>
              <wp:docPr id="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1075" cy="209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DAB320" w14:textId="77777777" w:rsidR="00206C9B" w:rsidRPr="00E91FA4" w:rsidRDefault="00206C9B" w:rsidP="00206C9B">
                          <w:pPr>
                            <w:rPr>
                              <w:sz w:val="12"/>
                              <w:szCs w:val="14"/>
                            </w:rPr>
                          </w:pPr>
                          <w:r w:rsidRPr="00E91FA4">
                            <w:rPr>
                              <w:sz w:val="12"/>
                              <w:szCs w:val="14"/>
                            </w:rPr>
                            <w:t>Tous droits réservés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0A0E62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21.5pt;margin-top:8.75pt;width:77.25pt;height:16.5pt;z-index:251688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" filled="f" stroked="f">
              <v:textbox>
                <w:txbxContent>
                  <w:p w14:paraId="07DAB320" w14:textId="77777777" w:rsidR="00206C9B" w:rsidRPr="00E91FA4" w:rsidRDefault="00206C9B" w:rsidP="00206C9B">
                    <w:pPr>
                      <w:rPr>
                        <w:sz w:val="12"/>
                        <w:szCs w:val="14"/>
                      </w:rPr>
                    </w:pPr>
                    <w:r w:rsidRPr="00E91FA4">
                      <w:rPr>
                        <w:sz w:val="12"/>
                        <w:szCs w:val="14"/>
                      </w:rPr>
                      <w:t>Tous droits réservés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4E2FB6">
      <w:rPr>
        <w:sz w:val="13"/>
        <w:szCs w:val="13"/>
      </w:rPr>
      <w:t>Lorena</w:t>
    </w:r>
    <w:r>
      <w:t xml:space="preserve"> </w:t>
    </w:r>
    <w:proofErr w:type="spellStart"/>
    <w:r w:rsidRPr="004E2FB6">
      <w:rPr>
        <w:sz w:val="13"/>
        <w:szCs w:val="13"/>
      </w:rPr>
      <w:t>Loarca</w:t>
    </w:r>
    <w:proofErr w:type="spellEnd"/>
    <w:r>
      <w:rPr>
        <w:sz w:val="13"/>
        <w:szCs w:val="13"/>
      </w:rPr>
      <w:t xml:space="preserve">, PhD       </w:t>
    </w:r>
    <w:proofErr w:type="spellStart"/>
    <w:r w:rsidR="00832418">
      <w:rPr>
        <w:sz w:val="13"/>
        <w:szCs w:val="13"/>
      </w:rPr>
      <w:t>Hildegardian</w:t>
    </w:r>
    <w:proofErr w:type="spellEnd"/>
    <w:r w:rsidR="00832418">
      <w:rPr>
        <w:sz w:val="13"/>
        <w:szCs w:val="13"/>
      </w:rPr>
      <w:t xml:space="preserve"> </w:t>
    </w:r>
    <w:proofErr w:type="spellStart"/>
    <w:r w:rsidR="00832418">
      <w:rPr>
        <w:sz w:val="13"/>
        <w:szCs w:val="13"/>
      </w:rPr>
      <w:t>Naturopath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81291"/>
    <w:multiLevelType w:val="hybridMultilevel"/>
    <w:tmpl w:val="3326A1D0"/>
    <w:lvl w:ilvl="0" w:tplc="0F324F0A">
      <w:start w:val="1"/>
      <w:numFmt w:val="decimal"/>
      <w:pStyle w:val="TOC1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B419F"/>
    <w:multiLevelType w:val="hybridMultilevel"/>
    <w:tmpl w:val="1B34FDEA"/>
    <w:lvl w:ilvl="0" w:tplc="A13E3B4C"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color w:val="E88D73" w:themeColor="accent2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C068C4"/>
    <w:multiLevelType w:val="hybridMultilevel"/>
    <w:tmpl w:val="0436CDB2"/>
    <w:lvl w:ilvl="0" w:tplc="B0BEEBDE">
      <w:numFmt w:val="bullet"/>
      <w:pStyle w:val="ListParagraph"/>
      <w:lvlText w:val=""/>
      <w:lvlJc w:val="left"/>
      <w:pPr>
        <w:ind w:left="720" w:hanging="360"/>
      </w:pPr>
      <w:rPr>
        <w:rFonts w:ascii="Symbol" w:hAnsi="Symbol" w:cstheme="minorHAnsi" w:hint="default"/>
        <w:color w:val="E88D73" w:themeColor="accent2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FB41D9"/>
    <w:multiLevelType w:val="multilevel"/>
    <w:tmpl w:val="71DC8A74"/>
    <w:styleLink w:val="LISTEPUCEOCRPE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E88D73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E88D73" w:themeColor="accent2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E88D73" w:themeColor="accent2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E88D73" w:themeColor="accent2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color w:val="E88D73" w:themeColor="accent2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  <w:color w:val="E88D73" w:themeColor="accent2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color w:val="E88D73" w:themeColor="accent2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color w:val="E88D73" w:themeColor="accent2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  <w:color w:val="E88D73" w:themeColor="accent2"/>
      </w:rPr>
    </w:lvl>
  </w:abstractNum>
  <w:abstractNum w:abstractNumId="4" w15:restartNumberingAfterBreak="0">
    <w:nsid w:val="286D2AF1"/>
    <w:multiLevelType w:val="multilevel"/>
    <w:tmpl w:val="D990FDFC"/>
    <w:styleLink w:val="Listeactuelle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8760DB"/>
    <w:multiLevelType w:val="hybridMultilevel"/>
    <w:tmpl w:val="C646DD88"/>
    <w:lvl w:ilvl="0" w:tplc="5F2230FC">
      <w:start w:val="1"/>
      <w:numFmt w:val="bullet"/>
      <w:pStyle w:val="Legendecitation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0A544F6"/>
    <w:multiLevelType w:val="multilevel"/>
    <w:tmpl w:val="040C001D"/>
    <w:styleLink w:val="Listeactuelle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78A51D1D"/>
    <w:multiLevelType w:val="multilevel"/>
    <w:tmpl w:val="040C001D"/>
    <w:styleLink w:val="Listeactuel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203791241">
    <w:abstractNumId w:val="3"/>
  </w:num>
  <w:num w:numId="2" w16cid:durableId="2113893003">
    <w:abstractNumId w:val="2"/>
  </w:num>
  <w:num w:numId="3" w16cid:durableId="909265844">
    <w:abstractNumId w:val="7"/>
  </w:num>
  <w:num w:numId="4" w16cid:durableId="673217446">
    <w:abstractNumId w:val="0"/>
  </w:num>
  <w:num w:numId="5" w16cid:durableId="1410038442">
    <w:abstractNumId w:val="6"/>
  </w:num>
  <w:num w:numId="6" w16cid:durableId="954022927">
    <w:abstractNumId w:val="4"/>
  </w:num>
  <w:num w:numId="7" w16cid:durableId="1796287094">
    <w:abstractNumId w:val="1"/>
  </w:num>
  <w:num w:numId="8" w16cid:durableId="687683144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5"/>
  <w:embedTrueTypeFonts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4096" w:nlCheck="1" w:checkStyle="0"/>
  <w:activeWritingStyle w:appName="MSWord" w:lang="en-US" w:vendorID="64" w:dllVersion="4096" w:nlCheck="1" w:checkStyle="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0BE"/>
    <w:rsid w:val="00000A1C"/>
    <w:rsid w:val="000178CC"/>
    <w:rsid w:val="00017E7D"/>
    <w:rsid w:val="000204E2"/>
    <w:rsid w:val="0002409D"/>
    <w:rsid w:val="00034DDC"/>
    <w:rsid w:val="00050E39"/>
    <w:rsid w:val="00055A9E"/>
    <w:rsid w:val="00057ECE"/>
    <w:rsid w:val="00061291"/>
    <w:rsid w:val="000623A9"/>
    <w:rsid w:val="00081487"/>
    <w:rsid w:val="00086CF1"/>
    <w:rsid w:val="000A22CA"/>
    <w:rsid w:val="000A68CC"/>
    <w:rsid w:val="000A716C"/>
    <w:rsid w:val="000A7388"/>
    <w:rsid w:val="000D493A"/>
    <w:rsid w:val="000E1F0B"/>
    <w:rsid w:val="000F46F0"/>
    <w:rsid w:val="000F51A1"/>
    <w:rsid w:val="000F668D"/>
    <w:rsid w:val="000F7FFB"/>
    <w:rsid w:val="00107036"/>
    <w:rsid w:val="001115E5"/>
    <w:rsid w:val="001143E8"/>
    <w:rsid w:val="00116ED7"/>
    <w:rsid w:val="00117A40"/>
    <w:rsid w:val="00120E17"/>
    <w:rsid w:val="00135091"/>
    <w:rsid w:val="0015689D"/>
    <w:rsid w:val="00157517"/>
    <w:rsid w:val="00165825"/>
    <w:rsid w:val="0017436F"/>
    <w:rsid w:val="00176181"/>
    <w:rsid w:val="00184514"/>
    <w:rsid w:val="001A2F1F"/>
    <w:rsid w:val="001A318A"/>
    <w:rsid w:val="001C49C0"/>
    <w:rsid w:val="001C4E01"/>
    <w:rsid w:val="001D3AFF"/>
    <w:rsid w:val="00206AE2"/>
    <w:rsid w:val="00206C9B"/>
    <w:rsid w:val="0022146B"/>
    <w:rsid w:val="002347E5"/>
    <w:rsid w:val="00234F29"/>
    <w:rsid w:val="00255D0A"/>
    <w:rsid w:val="00257993"/>
    <w:rsid w:val="00257B7E"/>
    <w:rsid w:val="00265D75"/>
    <w:rsid w:val="0027782F"/>
    <w:rsid w:val="002830BE"/>
    <w:rsid w:val="00283CE1"/>
    <w:rsid w:val="0029120E"/>
    <w:rsid w:val="002947D3"/>
    <w:rsid w:val="002A4D5B"/>
    <w:rsid w:val="002C2162"/>
    <w:rsid w:val="002E051E"/>
    <w:rsid w:val="002E4B18"/>
    <w:rsid w:val="002F20CB"/>
    <w:rsid w:val="002F4BD8"/>
    <w:rsid w:val="00323315"/>
    <w:rsid w:val="00324C61"/>
    <w:rsid w:val="003256E0"/>
    <w:rsid w:val="00331874"/>
    <w:rsid w:val="00340618"/>
    <w:rsid w:val="00360AC3"/>
    <w:rsid w:val="00360F0E"/>
    <w:rsid w:val="00364059"/>
    <w:rsid w:val="00365E04"/>
    <w:rsid w:val="00366BCD"/>
    <w:rsid w:val="00392BDC"/>
    <w:rsid w:val="00397ABC"/>
    <w:rsid w:val="003A5796"/>
    <w:rsid w:val="003A5AC1"/>
    <w:rsid w:val="003C1589"/>
    <w:rsid w:val="003C4E45"/>
    <w:rsid w:val="003C4F66"/>
    <w:rsid w:val="003D0EE8"/>
    <w:rsid w:val="003E4AFE"/>
    <w:rsid w:val="00401D86"/>
    <w:rsid w:val="0040468B"/>
    <w:rsid w:val="00406957"/>
    <w:rsid w:val="00411C5E"/>
    <w:rsid w:val="00423FEF"/>
    <w:rsid w:val="00424017"/>
    <w:rsid w:val="00442DC4"/>
    <w:rsid w:val="004608C7"/>
    <w:rsid w:val="00465F7F"/>
    <w:rsid w:val="00483113"/>
    <w:rsid w:val="00483543"/>
    <w:rsid w:val="00490C13"/>
    <w:rsid w:val="004A41BF"/>
    <w:rsid w:val="004E16C6"/>
    <w:rsid w:val="004E2FB6"/>
    <w:rsid w:val="004E7603"/>
    <w:rsid w:val="004F1473"/>
    <w:rsid w:val="004F1689"/>
    <w:rsid w:val="004F3F08"/>
    <w:rsid w:val="0050198F"/>
    <w:rsid w:val="00510BF6"/>
    <w:rsid w:val="0051320E"/>
    <w:rsid w:val="00513E32"/>
    <w:rsid w:val="00516E83"/>
    <w:rsid w:val="00520B2B"/>
    <w:rsid w:val="005252B6"/>
    <w:rsid w:val="0053661B"/>
    <w:rsid w:val="005420EE"/>
    <w:rsid w:val="00552E2B"/>
    <w:rsid w:val="00572817"/>
    <w:rsid w:val="005831B4"/>
    <w:rsid w:val="00584F67"/>
    <w:rsid w:val="00595C5D"/>
    <w:rsid w:val="005A4CDD"/>
    <w:rsid w:val="005A5BAD"/>
    <w:rsid w:val="005B6151"/>
    <w:rsid w:val="005B6CE7"/>
    <w:rsid w:val="005B7B10"/>
    <w:rsid w:val="005C159C"/>
    <w:rsid w:val="005C1A3E"/>
    <w:rsid w:val="005E4B4F"/>
    <w:rsid w:val="00612711"/>
    <w:rsid w:val="0061304B"/>
    <w:rsid w:val="00616E68"/>
    <w:rsid w:val="00617E08"/>
    <w:rsid w:val="00620086"/>
    <w:rsid w:val="00621A6F"/>
    <w:rsid w:val="0063190C"/>
    <w:rsid w:val="00634577"/>
    <w:rsid w:val="00636683"/>
    <w:rsid w:val="00640C9C"/>
    <w:rsid w:val="00645F7B"/>
    <w:rsid w:val="006528F2"/>
    <w:rsid w:val="00652C4A"/>
    <w:rsid w:val="00663443"/>
    <w:rsid w:val="0068180F"/>
    <w:rsid w:val="00690CEC"/>
    <w:rsid w:val="0069333B"/>
    <w:rsid w:val="006A10AE"/>
    <w:rsid w:val="006A4E93"/>
    <w:rsid w:val="006C2AD0"/>
    <w:rsid w:val="006C3ADA"/>
    <w:rsid w:val="006C7AF9"/>
    <w:rsid w:val="006C7F11"/>
    <w:rsid w:val="006D3392"/>
    <w:rsid w:val="006D6F78"/>
    <w:rsid w:val="006D7A3A"/>
    <w:rsid w:val="006E1122"/>
    <w:rsid w:val="006F162F"/>
    <w:rsid w:val="006F2B26"/>
    <w:rsid w:val="006F466E"/>
    <w:rsid w:val="00701E2B"/>
    <w:rsid w:val="0070357E"/>
    <w:rsid w:val="0071484B"/>
    <w:rsid w:val="00721B2F"/>
    <w:rsid w:val="00740832"/>
    <w:rsid w:val="0075571E"/>
    <w:rsid w:val="0076065B"/>
    <w:rsid w:val="00767566"/>
    <w:rsid w:val="00771E9E"/>
    <w:rsid w:val="00780383"/>
    <w:rsid w:val="007A38AE"/>
    <w:rsid w:val="007A7A1D"/>
    <w:rsid w:val="007B0A2D"/>
    <w:rsid w:val="007B1028"/>
    <w:rsid w:val="007C328B"/>
    <w:rsid w:val="007C34B5"/>
    <w:rsid w:val="007C7554"/>
    <w:rsid w:val="007C79BB"/>
    <w:rsid w:val="007E62E1"/>
    <w:rsid w:val="007F652F"/>
    <w:rsid w:val="00801036"/>
    <w:rsid w:val="00811BA6"/>
    <w:rsid w:val="00813F63"/>
    <w:rsid w:val="00814658"/>
    <w:rsid w:val="00817B12"/>
    <w:rsid w:val="008225BD"/>
    <w:rsid w:val="00822648"/>
    <w:rsid w:val="008228F7"/>
    <w:rsid w:val="00823D54"/>
    <w:rsid w:val="00826189"/>
    <w:rsid w:val="00826A98"/>
    <w:rsid w:val="00832418"/>
    <w:rsid w:val="00835FB3"/>
    <w:rsid w:val="008456CE"/>
    <w:rsid w:val="00846114"/>
    <w:rsid w:val="008504F5"/>
    <w:rsid w:val="0085676B"/>
    <w:rsid w:val="00864452"/>
    <w:rsid w:val="00864659"/>
    <w:rsid w:val="00875847"/>
    <w:rsid w:val="00876F7F"/>
    <w:rsid w:val="008828F0"/>
    <w:rsid w:val="00882DA5"/>
    <w:rsid w:val="00883B90"/>
    <w:rsid w:val="00886A2E"/>
    <w:rsid w:val="008A34DD"/>
    <w:rsid w:val="008A5204"/>
    <w:rsid w:val="008B6357"/>
    <w:rsid w:val="008B7A6C"/>
    <w:rsid w:val="008C3F4A"/>
    <w:rsid w:val="008C52AE"/>
    <w:rsid w:val="008C7655"/>
    <w:rsid w:val="008C7B77"/>
    <w:rsid w:val="008F134B"/>
    <w:rsid w:val="00901C87"/>
    <w:rsid w:val="00906E2E"/>
    <w:rsid w:val="009123DA"/>
    <w:rsid w:val="00913491"/>
    <w:rsid w:val="00921CB1"/>
    <w:rsid w:val="00924026"/>
    <w:rsid w:val="00944079"/>
    <w:rsid w:val="009466AD"/>
    <w:rsid w:val="00952E29"/>
    <w:rsid w:val="00962565"/>
    <w:rsid w:val="009637BC"/>
    <w:rsid w:val="0096381E"/>
    <w:rsid w:val="00963B47"/>
    <w:rsid w:val="00965056"/>
    <w:rsid w:val="0096584E"/>
    <w:rsid w:val="0097744B"/>
    <w:rsid w:val="00993E2E"/>
    <w:rsid w:val="009961D9"/>
    <w:rsid w:val="009A4D5C"/>
    <w:rsid w:val="009A58A5"/>
    <w:rsid w:val="009A6BB9"/>
    <w:rsid w:val="009B1B90"/>
    <w:rsid w:val="009B56D3"/>
    <w:rsid w:val="009B7032"/>
    <w:rsid w:val="009C5155"/>
    <w:rsid w:val="009C7249"/>
    <w:rsid w:val="009D5682"/>
    <w:rsid w:val="009E1592"/>
    <w:rsid w:val="009E16B1"/>
    <w:rsid w:val="009E326B"/>
    <w:rsid w:val="009E3545"/>
    <w:rsid w:val="009F4A81"/>
    <w:rsid w:val="00A035AA"/>
    <w:rsid w:val="00A068D9"/>
    <w:rsid w:val="00A11181"/>
    <w:rsid w:val="00A13829"/>
    <w:rsid w:val="00A152A4"/>
    <w:rsid w:val="00A15852"/>
    <w:rsid w:val="00A17B2E"/>
    <w:rsid w:val="00A31BDE"/>
    <w:rsid w:val="00A36757"/>
    <w:rsid w:val="00A4656C"/>
    <w:rsid w:val="00A559A1"/>
    <w:rsid w:val="00A6492C"/>
    <w:rsid w:val="00A70CCF"/>
    <w:rsid w:val="00A714EE"/>
    <w:rsid w:val="00A736BD"/>
    <w:rsid w:val="00A769D4"/>
    <w:rsid w:val="00A8416B"/>
    <w:rsid w:val="00AA5730"/>
    <w:rsid w:val="00AB1380"/>
    <w:rsid w:val="00AC1AFF"/>
    <w:rsid w:val="00AD379A"/>
    <w:rsid w:val="00AF3569"/>
    <w:rsid w:val="00AF64D3"/>
    <w:rsid w:val="00AF6AD9"/>
    <w:rsid w:val="00B1147D"/>
    <w:rsid w:val="00B27AE0"/>
    <w:rsid w:val="00B31881"/>
    <w:rsid w:val="00B368FF"/>
    <w:rsid w:val="00B43DD1"/>
    <w:rsid w:val="00B44179"/>
    <w:rsid w:val="00B64C5B"/>
    <w:rsid w:val="00B83255"/>
    <w:rsid w:val="00B8771F"/>
    <w:rsid w:val="00B87F06"/>
    <w:rsid w:val="00B955C8"/>
    <w:rsid w:val="00B97691"/>
    <w:rsid w:val="00BA36B7"/>
    <w:rsid w:val="00BB4FDB"/>
    <w:rsid w:val="00BC0FB1"/>
    <w:rsid w:val="00BC29AC"/>
    <w:rsid w:val="00BD677C"/>
    <w:rsid w:val="00BF2BDA"/>
    <w:rsid w:val="00BF7663"/>
    <w:rsid w:val="00C00B97"/>
    <w:rsid w:val="00C2054F"/>
    <w:rsid w:val="00C20D59"/>
    <w:rsid w:val="00C239C6"/>
    <w:rsid w:val="00C33BA3"/>
    <w:rsid w:val="00C52586"/>
    <w:rsid w:val="00C5394C"/>
    <w:rsid w:val="00C61E19"/>
    <w:rsid w:val="00C71CDA"/>
    <w:rsid w:val="00C74524"/>
    <w:rsid w:val="00C75498"/>
    <w:rsid w:val="00C75F86"/>
    <w:rsid w:val="00C75FC3"/>
    <w:rsid w:val="00C80A39"/>
    <w:rsid w:val="00C82983"/>
    <w:rsid w:val="00C82C84"/>
    <w:rsid w:val="00CA17ED"/>
    <w:rsid w:val="00CB17D6"/>
    <w:rsid w:val="00CB5F8E"/>
    <w:rsid w:val="00CC56B7"/>
    <w:rsid w:val="00CC733F"/>
    <w:rsid w:val="00CD508D"/>
    <w:rsid w:val="00CE1B7A"/>
    <w:rsid w:val="00CF2290"/>
    <w:rsid w:val="00CF7050"/>
    <w:rsid w:val="00D04F7F"/>
    <w:rsid w:val="00D138F5"/>
    <w:rsid w:val="00D150A2"/>
    <w:rsid w:val="00D2561B"/>
    <w:rsid w:val="00D26AA8"/>
    <w:rsid w:val="00D30965"/>
    <w:rsid w:val="00D31CD9"/>
    <w:rsid w:val="00D44513"/>
    <w:rsid w:val="00D44E65"/>
    <w:rsid w:val="00D52560"/>
    <w:rsid w:val="00D5352F"/>
    <w:rsid w:val="00D671F9"/>
    <w:rsid w:val="00D7013C"/>
    <w:rsid w:val="00D90CCF"/>
    <w:rsid w:val="00D94313"/>
    <w:rsid w:val="00DA14F0"/>
    <w:rsid w:val="00DA1CCF"/>
    <w:rsid w:val="00DA73FE"/>
    <w:rsid w:val="00DB1FA0"/>
    <w:rsid w:val="00DC5151"/>
    <w:rsid w:val="00DC7F68"/>
    <w:rsid w:val="00DF1790"/>
    <w:rsid w:val="00DF191B"/>
    <w:rsid w:val="00DF6409"/>
    <w:rsid w:val="00E0305F"/>
    <w:rsid w:val="00E20D4E"/>
    <w:rsid w:val="00E26350"/>
    <w:rsid w:val="00E27024"/>
    <w:rsid w:val="00E35446"/>
    <w:rsid w:val="00E57891"/>
    <w:rsid w:val="00E63F73"/>
    <w:rsid w:val="00E65931"/>
    <w:rsid w:val="00E75A90"/>
    <w:rsid w:val="00E766DC"/>
    <w:rsid w:val="00E800E1"/>
    <w:rsid w:val="00E91FA4"/>
    <w:rsid w:val="00EA067A"/>
    <w:rsid w:val="00EB6010"/>
    <w:rsid w:val="00EB7592"/>
    <w:rsid w:val="00ED4877"/>
    <w:rsid w:val="00F01616"/>
    <w:rsid w:val="00F03579"/>
    <w:rsid w:val="00F05ED4"/>
    <w:rsid w:val="00F10E55"/>
    <w:rsid w:val="00F21E03"/>
    <w:rsid w:val="00F26085"/>
    <w:rsid w:val="00F37225"/>
    <w:rsid w:val="00F377B5"/>
    <w:rsid w:val="00F40C9F"/>
    <w:rsid w:val="00F41B2E"/>
    <w:rsid w:val="00F41FDD"/>
    <w:rsid w:val="00F5482E"/>
    <w:rsid w:val="00F55B91"/>
    <w:rsid w:val="00F61635"/>
    <w:rsid w:val="00F64A1F"/>
    <w:rsid w:val="00F670D0"/>
    <w:rsid w:val="00F70142"/>
    <w:rsid w:val="00F735C8"/>
    <w:rsid w:val="00F735D7"/>
    <w:rsid w:val="00F73B12"/>
    <w:rsid w:val="00F80CEE"/>
    <w:rsid w:val="00F82063"/>
    <w:rsid w:val="00F95C0B"/>
    <w:rsid w:val="00FA19FC"/>
    <w:rsid w:val="00FA2BCE"/>
    <w:rsid w:val="00FA408B"/>
    <w:rsid w:val="00FB5DE7"/>
    <w:rsid w:val="00FC285B"/>
    <w:rsid w:val="00FD05A4"/>
    <w:rsid w:val="00FD6F86"/>
    <w:rsid w:val="00FE3E1B"/>
    <w:rsid w:val="00FE428D"/>
    <w:rsid w:val="00FF3A0E"/>
    <w:rsid w:val="00FF7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1AE184E"/>
  <w15:chartTrackingRefBased/>
  <w15:docId w15:val="{5D8A1B18-6516-4FE1-BD14-435AB8EC3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EastAsia" w:hAnsiTheme="majorHAnsi" w:cstheme="minorBidi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7ABC"/>
    <w:pPr>
      <w:spacing w:before="100" w:beforeAutospacing="1" w:after="100" w:afterAutospacing="1"/>
    </w:pPr>
    <w:rPr>
      <w:rFonts w:asciiTheme="minorHAnsi" w:hAnsiTheme="minorHAnsi" w:cstheme="minorHAnsi"/>
      <w:szCs w:val="22"/>
    </w:rPr>
  </w:style>
  <w:style w:type="paragraph" w:styleId="Heading1">
    <w:name w:val="heading 1"/>
    <w:aliases w:val="Titre Document"/>
    <w:next w:val="TOCHeading"/>
    <w:link w:val="Heading1Char"/>
    <w:autoRedefine/>
    <w:uiPriority w:val="9"/>
    <w:rsid w:val="008828F0"/>
    <w:pPr>
      <w:outlineLvl w:val="0"/>
    </w:pPr>
    <w:rPr>
      <w:rFonts w:eastAsiaTheme="majorEastAsia" w:cstheme="majorBidi"/>
      <w:color w:val="36796A" w:themeColor="accent1"/>
      <w:sz w:val="72"/>
      <w:szCs w:val="88"/>
    </w:rPr>
  </w:style>
  <w:style w:type="paragraph" w:styleId="Heading2">
    <w:name w:val="heading 2"/>
    <w:aliases w:val="Titre Chapitres"/>
    <w:basedOn w:val="Normal"/>
    <w:next w:val="Heading3"/>
    <w:link w:val="Heading2Char"/>
    <w:autoRedefine/>
    <w:uiPriority w:val="9"/>
    <w:unhideWhenUsed/>
    <w:qFormat/>
    <w:rsid w:val="00FC285B"/>
    <w:pPr>
      <w:keepLines/>
      <w:pBdr>
        <w:bottom w:val="single" w:sz="18" w:space="1" w:color="36796A" w:themeColor="accent1"/>
      </w:pBdr>
      <w:suppressAutoHyphens/>
      <w:spacing w:before="600" w:beforeAutospacing="0" w:after="120"/>
      <w:outlineLvl w:val="1"/>
    </w:pPr>
    <w:rPr>
      <w:rFonts w:asciiTheme="majorHAnsi" w:hAnsiTheme="majorHAnsi"/>
      <w:caps/>
      <w:color w:val="000000" w:themeColor="text1"/>
      <w:spacing w:val="15"/>
      <w:sz w:val="36"/>
      <w:szCs w:val="18"/>
    </w:rPr>
  </w:style>
  <w:style w:type="paragraph" w:styleId="Heading3">
    <w:name w:val="heading 3"/>
    <w:aliases w:val="Titre sous chapitre"/>
    <w:basedOn w:val="Subtitle"/>
    <w:next w:val="Normal"/>
    <w:link w:val="Heading3Char"/>
    <w:autoRedefine/>
    <w:uiPriority w:val="9"/>
    <w:unhideWhenUsed/>
    <w:qFormat/>
    <w:rsid w:val="009E3545"/>
    <w:pPr>
      <w:spacing w:before="240" w:beforeAutospacing="0" w:after="100"/>
      <w:outlineLvl w:val="2"/>
    </w:pPr>
    <w:rPr>
      <w:rFonts w:asciiTheme="majorHAnsi" w:hAnsiTheme="majorHAnsi"/>
      <w:bCs/>
      <w:caps w:val="0"/>
      <w:color w:val="36796A" w:themeColor="accent1"/>
      <w:sz w:val="28"/>
      <w:szCs w:val="36"/>
    </w:rPr>
  </w:style>
  <w:style w:type="paragraph" w:styleId="Heading4">
    <w:name w:val="heading 4"/>
    <w:aliases w:val="Sous titre 2"/>
    <w:basedOn w:val="Subtitle"/>
    <w:next w:val="Normal"/>
    <w:link w:val="Heading4Char"/>
    <w:autoRedefine/>
    <w:uiPriority w:val="9"/>
    <w:unhideWhenUsed/>
    <w:rsid w:val="009E3545"/>
    <w:pPr>
      <w:spacing w:before="240" w:beforeAutospacing="0" w:after="100"/>
      <w:outlineLvl w:val="3"/>
    </w:pPr>
    <w:rPr>
      <w:sz w:val="24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000A1C"/>
    <w:pPr>
      <w:pBdr>
        <w:bottom w:val="single" w:sz="6" w:space="1" w:color="36796A" w:themeColor="accent1"/>
      </w:pBdr>
      <w:spacing w:after="0"/>
      <w:outlineLvl w:val="4"/>
    </w:pPr>
    <w:rPr>
      <w:caps/>
      <w:color w:val="285A4F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00A1C"/>
    <w:pPr>
      <w:pBdr>
        <w:bottom w:val="dotted" w:sz="6" w:space="1" w:color="36796A" w:themeColor="accent1"/>
      </w:pBdr>
      <w:spacing w:after="0"/>
      <w:outlineLvl w:val="5"/>
    </w:pPr>
    <w:rPr>
      <w:caps/>
      <w:color w:val="285A4F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00A1C"/>
    <w:pPr>
      <w:spacing w:after="0"/>
      <w:outlineLvl w:val="6"/>
    </w:pPr>
    <w:rPr>
      <w:caps/>
      <w:color w:val="285A4F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00A1C"/>
    <w:pPr>
      <w:spacing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00A1C"/>
    <w:pPr>
      <w:spacing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re Document Char"/>
    <w:basedOn w:val="DefaultParagraphFont"/>
    <w:link w:val="Heading1"/>
    <w:uiPriority w:val="9"/>
    <w:rsid w:val="008828F0"/>
    <w:rPr>
      <w:rFonts w:eastAsiaTheme="majorEastAsia" w:cstheme="majorBidi"/>
      <w:color w:val="36796A" w:themeColor="accent1"/>
      <w:sz w:val="72"/>
      <w:szCs w:val="88"/>
    </w:rPr>
  </w:style>
  <w:style w:type="character" w:customStyle="1" w:styleId="Heading2Char">
    <w:name w:val="Heading 2 Char"/>
    <w:aliases w:val="Titre Chapitres Char"/>
    <w:basedOn w:val="DefaultParagraphFont"/>
    <w:link w:val="Heading2"/>
    <w:uiPriority w:val="9"/>
    <w:rsid w:val="00FC285B"/>
    <w:rPr>
      <w:rFonts w:cstheme="minorHAnsi"/>
      <w:caps/>
      <w:color w:val="000000" w:themeColor="text1"/>
      <w:spacing w:val="15"/>
      <w:sz w:val="36"/>
      <w:szCs w:val="18"/>
    </w:rPr>
  </w:style>
  <w:style w:type="character" w:customStyle="1" w:styleId="Heading3Char">
    <w:name w:val="Heading 3 Char"/>
    <w:aliases w:val="Titre sous chapitre Char"/>
    <w:basedOn w:val="DefaultParagraphFont"/>
    <w:link w:val="Heading3"/>
    <w:uiPriority w:val="9"/>
    <w:rsid w:val="009E3545"/>
    <w:rPr>
      <w:rFonts w:cstheme="minorHAnsi"/>
      <w:bCs/>
      <w:color w:val="36796A" w:themeColor="accent1"/>
      <w:spacing w:val="10"/>
      <w:sz w:val="28"/>
      <w:szCs w:val="36"/>
    </w:rPr>
  </w:style>
  <w:style w:type="character" w:customStyle="1" w:styleId="Heading4Char">
    <w:name w:val="Heading 4 Char"/>
    <w:aliases w:val="Sous titre 2 Char"/>
    <w:basedOn w:val="DefaultParagraphFont"/>
    <w:link w:val="Heading4"/>
    <w:uiPriority w:val="9"/>
    <w:rsid w:val="009E3545"/>
    <w:rPr>
      <w:rFonts w:asciiTheme="minorHAnsi" w:hAnsiTheme="minorHAnsi" w:cstheme="minorHAnsi"/>
      <w:caps/>
      <w:color w:val="595959" w:themeColor="text1" w:themeTint="A6"/>
      <w:spacing w:val="10"/>
      <w:sz w:val="24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0A1C"/>
    <w:rPr>
      <w:caps/>
      <w:color w:val="285A4F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0A1C"/>
    <w:rPr>
      <w:caps/>
      <w:color w:val="285A4F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0A1C"/>
    <w:rPr>
      <w:caps/>
      <w:color w:val="285A4F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0A1C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0A1C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000A1C"/>
    <w:rPr>
      <w:b/>
      <w:bCs/>
      <w:color w:val="285A4F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rsid w:val="00000A1C"/>
    <w:pPr>
      <w:spacing w:after="0"/>
    </w:pPr>
    <w:rPr>
      <w:rFonts w:asciiTheme="majorHAnsi" w:eastAsiaTheme="majorEastAsia" w:hAnsiTheme="majorHAnsi" w:cstheme="majorBidi"/>
      <w:caps/>
      <w:color w:val="36796A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00A1C"/>
    <w:rPr>
      <w:rFonts w:asciiTheme="majorHAnsi" w:eastAsiaTheme="majorEastAsia" w:hAnsiTheme="majorHAnsi" w:cstheme="majorBidi"/>
      <w:caps/>
      <w:color w:val="36796A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rsid w:val="00000A1C"/>
    <w:pPr>
      <w:spacing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000A1C"/>
    <w:rPr>
      <w:caps/>
      <w:color w:val="595959" w:themeColor="text1" w:themeTint="A6"/>
      <w:spacing w:val="10"/>
      <w:sz w:val="21"/>
      <w:szCs w:val="21"/>
    </w:rPr>
  </w:style>
  <w:style w:type="paragraph" w:customStyle="1" w:styleId="Titredocument">
    <w:name w:val="Titre document"/>
    <w:basedOn w:val="Normal"/>
    <w:autoRedefine/>
    <w:qFormat/>
    <w:rsid w:val="00701E2B"/>
    <w:pPr>
      <w:jc w:val="center"/>
    </w:pPr>
    <w:rPr>
      <w:rFonts w:asciiTheme="majorHAnsi" w:hAnsiTheme="majorHAnsi"/>
      <w:color w:val="44546A" w:themeColor="text2"/>
      <w:sz w:val="56"/>
    </w:rPr>
  </w:style>
  <w:style w:type="paragraph" w:styleId="NoSpacing">
    <w:name w:val="No Spacing"/>
    <w:link w:val="NoSpacingChar"/>
    <w:uiPriority w:val="1"/>
    <w:qFormat/>
    <w:rsid w:val="00663443"/>
    <w:pPr>
      <w:spacing w:after="0" w:line="240" w:lineRule="auto"/>
    </w:pPr>
    <w:rPr>
      <w:sz w:val="24"/>
    </w:rPr>
  </w:style>
  <w:style w:type="paragraph" w:styleId="ListParagraph">
    <w:name w:val="List Paragraph"/>
    <w:basedOn w:val="Normal"/>
    <w:autoRedefine/>
    <w:uiPriority w:val="34"/>
    <w:qFormat/>
    <w:rsid w:val="003A5796"/>
    <w:pPr>
      <w:numPr>
        <w:numId w:val="2"/>
      </w:numPr>
      <w:spacing w:before="240" w:beforeAutospacing="0" w:after="240" w:afterAutospacing="0" w:line="240" w:lineRule="auto"/>
    </w:pPr>
    <w:rPr>
      <w:rFonts w:eastAsia="Microsoft Yi Baiti"/>
    </w:rPr>
  </w:style>
  <w:style w:type="character" w:styleId="SubtleReference">
    <w:name w:val="Subtle Reference"/>
    <w:uiPriority w:val="31"/>
    <w:rsid w:val="00000A1C"/>
    <w:rPr>
      <w:b/>
      <w:bCs/>
      <w:color w:val="36796A" w:themeColor="accent1"/>
    </w:rPr>
  </w:style>
  <w:style w:type="paragraph" w:styleId="TOCHeading">
    <w:name w:val="TOC Heading"/>
    <w:basedOn w:val="Heading1"/>
    <w:next w:val="Normal"/>
    <w:autoRedefine/>
    <w:uiPriority w:val="39"/>
    <w:unhideWhenUsed/>
    <w:qFormat/>
    <w:rsid w:val="00701E2B"/>
    <w:pPr>
      <w:pBdr>
        <w:top w:val="single" w:sz="4" w:space="1" w:color="auto"/>
      </w:pBdr>
      <w:jc w:val="center"/>
      <w:outlineLvl w:val="9"/>
    </w:pPr>
    <w:rPr>
      <w:color w:val="44546A" w:themeColor="text2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0F46F0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AB1380"/>
    <w:rPr>
      <w:color w:val="808080"/>
    </w:rPr>
  </w:style>
  <w:style w:type="character" w:styleId="LineNumber">
    <w:name w:val="line number"/>
    <w:basedOn w:val="DefaultParagraphFont"/>
    <w:uiPriority w:val="99"/>
    <w:semiHidden/>
    <w:unhideWhenUsed/>
    <w:rsid w:val="000E1F0B"/>
  </w:style>
  <w:style w:type="paragraph" w:styleId="TOC2">
    <w:name w:val="toc 2"/>
    <w:basedOn w:val="Normal"/>
    <w:next w:val="Normal"/>
    <w:autoRedefine/>
    <w:uiPriority w:val="39"/>
    <w:unhideWhenUsed/>
    <w:rsid w:val="00701E2B"/>
    <w:pPr>
      <w:tabs>
        <w:tab w:val="right" w:leader="dot" w:pos="9062"/>
      </w:tabs>
      <w:ind w:left="851"/>
    </w:pPr>
    <w:rPr>
      <w:rFonts w:asciiTheme="majorHAnsi" w:hAnsiTheme="majorHAnsi"/>
      <w:noProof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701E2B"/>
    <w:pPr>
      <w:spacing w:before="0" w:after="0"/>
    </w:pPr>
    <w:rPr>
      <w:rFonts w:asciiTheme="majorHAnsi" w:hAnsiTheme="majorHAnsi"/>
      <w:szCs w:val="20"/>
    </w:rPr>
  </w:style>
  <w:style w:type="character" w:styleId="Hyperlink">
    <w:name w:val="Hyperlink"/>
    <w:basedOn w:val="DefaultParagraphFont"/>
    <w:uiPriority w:val="99"/>
    <w:unhideWhenUsed/>
    <w:rsid w:val="009466AD"/>
    <w:rPr>
      <w:color w:val="E88D73" w:themeColor="accent2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FC285B"/>
    <w:pPr>
      <w:numPr>
        <w:numId w:val="4"/>
      </w:numPr>
      <w:tabs>
        <w:tab w:val="right" w:leader="dot" w:pos="9062"/>
      </w:tabs>
      <w:spacing w:before="360" w:after="0"/>
    </w:pPr>
    <w:rPr>
      <w:rFonts w:asciiTheme="majorHAnsi" w:hAnsiTheme="majorHAnsi"/>
      <w:caps/>
      <w:noProof/>
      <w:sz w:val="24"/>
      <w:szCs w:val="24"/>
    </w:rPr>
  </w:style>
  <w:style w:type="paragraph" w:styleId="TOC4">
    <w:name w:val="toc 4"/>
    <w:basedOn w:val="Normal"/>
    <w:next w:val="Normal"/>
    <w:autoRedefine/>
    <w:uiPriority w:val="39"/>
    <w:unhideWhenUsed/>
    <w:rsid w:val="00FF7CC5"/>
    <w:pPr>
      <w:spacing w:before="0" w:after="0"/>
      <w:ind w:left="400"/>
    </w:pPr>
    <w:rPr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FF7CC5"/>
    <w:pPr>
      <w:spacing w:before="0" w:after="0"/>
      <w:ind w:left="600"/>
    </w:pPr>
    <w:rPr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FF7CC5"/>
    <w:pPr>
      <w:spacing w:before="0" w:after="0"/>
      <w:ind w:left="800"/>
    </w:pPr>
    <w:rPr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FF7CC5"/>
    <w:pPr>
      <w:spacing w:before="0" w:after="0"/>
      <w:ind w:left="1000"/>
    </w:pPr>
    <w:rPr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FF7CC5"/>
    <w:pPr>
      <w:spacing w:before="0" w:after="0"/>
      <w:ind w:left="1200"/>
    </w:pPr>
    <w:rPr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FF7CC5"/>
    <w:pPr>
      <w:spacing w:before="0" w:after="0"/>
      <w:ind w:left="1400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6D7A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A3A"/>
    <w:rPr>
      <w:rFonts w:asciiTheme="minorHAnsi" w:hAnsiTheme="minorHAnsi" w:cstheme="minorHAnsi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D7A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A3A"/>
    <w:rPr>
      <w:rFonts w:asciiTheme="minorHAnsi" w:hAnsiTheme="minorHAnsi" w:cstheme="minorHAnsi"/>
      <w:sz w:val="24"/>
      <w:szCs w:val="24"/>
    </w:rPr>
  </w:style>
  <w:style w:type="paragraph" w:customStyle="1" w:styleId="zMatire">
    <w:name w:val="z Matière"/>
    <w:basedOn w:val="NoSpacing"/>
    <w:link w:val="zMatireCar"/>
    <w:qFormat/>
    <w:rsid w:val="00483113"/>
    <w:pPr>
      <w:framePr w:hSpace="187" w:wrap="around" w:vAnchor="page" w:hAnchor="margin" w:xAlign="center" w:y="7816"/>
    </w:pPr>
    <w:rPr>
      <w:color w:val="285A4F" w:themeColor="accent1" w:themeShade="BF"/>
      <w:sz w:val="32"/>
      <w:szCs w:val="32"/>
    </w:rPr>
  </w:style>
  <w:style w:type="character" w:customStyle="1" w:styleId="zMatireCar">
    <w:name w:val="z Matière Car"/>
    <w:basedOn w:val="NoSpacingChar"/>
    <w:link w:val="zMatire"/>
    <w:rsid w:val="00483113"/>
    <w:rPr>
      <w:color w:val="285A4F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501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OCRPE1">
    <w:name w:val="Tableau OCRPE 1"/>
    <w:basedOn w:val="TableNormal"/>
    <w:uiPriority w:val="99"/>
    <w:rsid w:val="00C71CDA"/>
    <w:pPr>
      <w:spacing w:before="120" w:after="120" w:line="240" w:lineRule="auto"/>
      <w:jc w:val="center"/>
    </w:pPr>
    <w:rPr>
      <w:rFonts w:asciiTheme="minorHAnsi" w:hAnsiTheme="minorHAnsi"/>
    </w:rPr>
    <w:tblPr>
      <w:jc w:val="center"/>
      <w:tblBorders>
        <w:top w:val="single" w:sz="4" w:space="0" w:color="36796A" w:themeColor="accent1"/>
        <w:left w:val="single" w:sz="4" w:space="0" w:color="36796A" w:themeColor="accent1"/>
        <w:bottom w:val="single" w:sz="4" w:space="0" w:color="36796A" w:themeColor="accent1"/>
        <w:right w:val="single" w:sz="4" w:space="0" w:color="36796A" w:themeColor="accent1"/>
        <w:insideH w:val="single" w:sz="4" w:space="0" w:color="36796A" w:themeColor="accent1"/>
        <w:insideV w:val="single" w:sz="4" w:space="0" w:color="36796A" w:themeColor="accent1"/>
      </w:tblBorders>
    </w:tblPr>
    <w:trPr>
      <w:jc w:val="center"/>
    </w:trPr>
    <w:tcPr>
      <w:vAlign w:val="center"/>
    </w:tcPr>
    <w:tblStylePr w:type="firstRow">
      <w:pPr>
        <w:jc w:val="center"/>
      </w:pPr>
      <w:rPr>
        <w:rFonts w:asciiTheme="majorHAnsi" w:hAnsiTheme="majorHAnsi"/>
        <w:sz w:val="28"/>
      </w:rPr>
      <w:tblPr>
        <w:jc w:val="center"/>
      </w:tblPr>
      <w:trPr>
        <w:jc w:val="center"/>
      </w:trPr>
      <w:tcPr>
        <w:shd w:val="clear" w:color="auto" w:fill="36796A" w:themeFill="accent1"/>
      </w:tcPr>
    </w:tblStylePr>
  </w:style>
  <w:style w:type="table" w:styleId="GridTable1Light">
    <w:name w:val="Grid Table 1 Light"/>
    <w:basedOn w:val="TableNormal"/>
    <w:uiPriority w:val="46"/>
    <w:rsid w:val="004F168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4F168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auOCRPE2">
    <w:name w:val="Tableau OCRPE 2"/>
    <w:basedOn w:val="TableNormal"/>
    <w:uiPriority w:val="99"/>
    <w:rsid w:val="00C71CDA"/>
    <w:pPr>
      <w:spacing w:before="120" w:after="120" w:line="240" w:lineRule="auto"/>
      <w:jc w:val="center"/>
    </w:pPr>
    <w:rPr>
      <w:rFonts w:asciiTheme="minorHAnsi" w:hAnsiTheme="minorHAnsi"/>
    </w:rPr>
    <w:tblPr>
      <w:tblBorders>
        <w:top w:val="single" w:sz="4" w:space="0" w:color="D0CECE" w:themeColor="background2" w:themeShade="E6"/>
        <w:left w:val="single" w:sz="4" w:space="0" w:color="D0CECE" w:themeColor="background2" w:themeShade="E6"/>
        <w:bottom w:val="single" w:sz="4" w:space="0" w:color="D0CECE" w:themeColor="background2" w:themeShade="E6"/>
        <w:right w:val="single" w:sz="4" w:space="0" w:color="D0CECE" w:themeColor="background2" w:themeShade="E6"/>
        <w:insideH w:val="single" w:sz="4" w:space="0" w:color="D0CECE" w:themeColor="background2" w:themeShade="E6"/>
        <w:insideV w:val="single" w:sz="4" w:space="0" w:color="D0CECE" w:themeColor="background2" w:themeShade="E6"/>
      </w:tblBorders>
    </w:tblPr>
    <w:tcPr>
      <w:vAlign w:val="center"/>
    </w:tcPr>
    <w:tblStylePr w:type="firstRow">
      <w:pPr>
        <w:jc w:val="center"/>
      </w:pPr>
      <w:rPr>
        <w:rFonts w:asciiTheme="majorHAnsi" w:hAnsiTheme="majorHAnsi"/>
      </w:rPr>
      <w:tblPr/>
      <w:tcPr>
        <w:shd w:val="clear" w:color="auto" w:fill="36796A" w:themeFill="accent1"/>
        <w:vAlign w:val="center"/>
      </w:tcPr>
    </w:tblStylePr>
    <w:tblStylePr w:type="firstCol">
      <w:pPr>
        <w:jc w:val="left"/>
      </w:pPr>
      <w:rPr>
        <w:rFonts w:asciiTheme="majorHAnsi" w:hAnsiTheme="majorHAnsi"/>
      </w:rPr>
      <w:tblPr/>
      <w:tcPr>
        <w:shd w:val="clear" w:color="auto" w:fill="E88D73" w:themeFill="accent2"/>
        <w:vAlign w:val="center"/>
      </w:tcPr>
    </w:tblStylePr>
    <w:tblStylePr w:type="nwCell">
      <w:tblPr/>
      <w:tcPr>
        <w:tcBorders>
          <w:top w:val="nil"/>
          <w:left w:val="nil"/>
          <w:tl2br w:val="single" w:sz="18" w:space="0" w:color="36796A" w:themeColor="accent1"/>
          <w:tr2bl w:val="nil"/>
        </w:tcBorders>
        <w:shd w:val="clear" w:color="auto" w:fill="FFFFFF" w:themeFill="background1"/>
      </w:tcPr>
    </w:tblStylePr>
  </w:style>
  <w:style w:type="numbering" w:customStyle="1" w:styleId="LISTEPUCEOCRPE1">
    <w:name w:val="LISTE PUCE OCRPE 1"/>
    <w:uiPriority w:val="99"/>
    <w:rsid w:val="006F2B26"/>
    <w:pPr>
      <w:numPr>
        <w:numId w:val="1"/>
      </w:numPr>
    </w:pPr>
  </w:style>
  <w:style w:type="table" w:styleId="GridTable1Light-Accent1">
    <w:name w:val="Grid Table 1 Light Accent 1"/>
    <w:basedOn w:val="TableNormal"/>
    <w:uiPriority w:val="46"/>
    <w:rsid w:val="00AF64D3"/>
    <w:pPr>
      <w:spacing w:after="0" w:line="240" w:lineRule="auto"/>
    </w:pPr>
    <w:tblPr>
      <w:tblStyleRowBandSize w:val="1"/>
      <w:tblStyleColBandSize w:val="1"/>
      <w:tblBorders>
        <w:top w:val="single" w:sz="4" w:space="0" w:color="A2D5C9" w:themeColor="accent1" w:themeTint="66"/>
        <w:left w:val="single" w:sz="4" w:space="0" w:color="A2D5C9" w:themeColor="accent1" w:themeTint="66"/>
        <w:bottom w:val="single" w:sz="4" w:space="0" w:color="A2D5C9" w:themeColor="accent1" w:themeTint="66"/>
        <w:right w:val="single" w:sz="4" w:space="0" w:color="A2D5C9" w:themeColor="accent1" w:themeTint="66"/>
        <w:insideH w:val="single" w:sz="4" w:space="0" w:color="A2D5C9" w:themeColor="accent1" w:themeTint="66"/>
        <w:insideV w:val="single" w:sz="4" w:space="0" w:color="A2D5C9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4C1A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4C1A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360F0E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unhideWhenUsed/>
    <w:rsid w:val="00F377B5"/>
    <w:pPr>
      <w:spacing w:before="0" w:after="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377B5"/>
    <w:rPr>
      <w:rFonts w:asciiTheme="minorHAnsi" w:hAnsiTheme="minorHAnsi" w:cstheme="minorHAnsi"/>
      <w:sz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F377B5"/>
    <w:rPr>
      <w:vertAlign w:val="superscript"/>
    </w:rPr>
  </w:style>
  <w:style w:type="paragraph" w:customStyle="1" w:styleId="Citations">
    <w:name w:val="Citations"/>
    <w:basedOn w:val="Normal"/>
    <w:next w:val="Legendecitation"/>
    <w:link w:val="CitationsCar"/>
    <w:autoRedefine/>
    <w:qFormat/>
    <w:rsid w:val="00F70142"/>
    <w:pPr>
      <w:ind w:left="567"/>
      <w:contextualSpacing/>
    </w:pPr>
    <w:rPr>
      <w:i/>
      <w:iCs/>
      <w:color w:val="377A6A"/>
    </w:rPr>
  </w:style>
  <w:style w:type="paragraph" w:customStyle="1" w:styleId="Legendecitation">
    <w:name w:val="Legende citation"/>
    <w:basedOn w:val="Normal"/>
    <w:next w:val="Normal"/>
    <w:link w:val="LegendecitationCar"/>
    <w:autoRedefine/>
    <w:qFormat/>
    <w:rsid w:val="00483543"/>
    <w:pPr>
      <w:numPr>
        <w:numId w:val="8"/>
      </w:numPr>
      <w:spacing w:before="240" w:beforeAutospacing="0" w:after="480" w:afterAutospacing="0" w:line="240" w:lineRule="auto"/>
    </w:pPr>
    <w:rPr>
      <w:b/>
      <w:bCs/>
      <w:color w:val="36796A" w:themeColor="accent1"/>
    </w:rPr>
  </w:style>
  <w:style w:type="character" w:customStyle="1" w:styleId="CitationsCar">
    <w:name w:val="Citations Car"/>
    <w:basedOn w:val="DefaultParagraphFont"/>
    <w:link w:val="Citations"/>
    <w:rsid w:val="00F70142"/>
    <w:rPr>
      <w:rFonts w:asciiTheme="minorHAnsi" w:hAnsiTheme="minorHAnsi" w:cstheme="minorHAnsi"/>
      <w:i/>
      <w:iCs/>
      <w:color w:val="377A6A"/>
      <w:szCs w:val="22"/>
    </w:rPr>
  </w:style>
  <w:style w:type="character" w:customStyle="1" w:styleId="LegendecitationCar">
    <w:name w:val="Legende citation Car"/>
    <w:basedOn w:val="DefaultParagraphFont"/>
    <w:link w:val="Legendecitation"/>
    <w:rsid w:val="00483543"/>
    <w:rPr>
      <w:rFonts w:asciiTheme="minorHAnsi" w:hAnsiTheme="minorHAnsi" w:cstheme="minorHAnsi"/>
      <w:b/>
      <w:bCs/>
      <w:color w:val="36796A" w:themeColor="accent1"/>
      <w:szCs w:val="22"/>
    </w:rPr>
  </w:style>
  <w:style w:type="paragraph" w:customStyle="1" w:styleId="Style1">
    <w:name w:val="Style1"/>
    <w:basedOn w:val="Heading3"/>
    <w:next w:val="Normal"/>
    <w:qFormat/>
    <w:rsid w:val="00E57891"/>
    <w:rPr>
      <w:b/>
    </w:rPr>
  </w:style>
  <w:style w:type="numbering" w:customStyle="1" w:styleId="Listeactuelle1">
    <w:name w:val="Liste actuelle1"/>
    <w:uiPriority w:val="99"/>
    <w:rsid w:val="00E0305F"/>
    <w:pPr>
      <w:numPr>
        <w:numId w:val="3"/>
      </w:numPr>
    </w:pPr>
  </w:style>
  <w:style w:type="paragraph" w:customStyle="1" w:styleId="Titredeparagraphe">
    <w:name w:val="Titre de paragraphe"/>
    <w:basedOn w:val="Heading4"/>
    <w:next w:val="Normal"/>
    <w:qFormat/>
    <w:rsid w:val="009E3545"/>
    <w:rPr>
      <w:rFonts w:asciiTheme="majorHAnsi" w:hAnsiTheme="majorHAnsi"/>
      <w:caps w:val="0"/>
      <w:color w:val="E88D73" w:themeColor="accent2"/>
    </w:rPr>
  </w:style>
  <w:style w:type="numbering" w:customStyle="1" w:styleId="Listeactuelle2">
    <w:name w:val="Liste actuelle2"/>
    <w:uiPriority w:val="99"/>
    <w:rsid w:val="00701E2B"/>
    <w:pPr>
      <w:numPr>
        <w:numId w:val="5"/>
      </w:numPr>
    </w:pPr>
  </w:style>
  <w:style w:type="numbering" w:customStyle="1" w:styleId="Listeactuelle3">
    <w:name w:val="Liste actuelle3"/>
    <w:uiPriority w:val="99"/>
    <w:rsid w:val="00FC285B"/>
    <w:pPr>
      <w:numPr>
        <w:numId w:val="6"/>
      </w:numPr>
    </w:pPr>
  </w:style>
  <w:style w:type="character" w:customStyle="1" w:styleId="cskcde">
    <w:name w:val="cskcde"/>
    <w:basedOn w:val="DefaultParagraphFont"/>
    <w:rsid w:val="00A111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2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8449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8350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3274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977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455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097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284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189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1171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7166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9300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26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15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03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473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918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034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75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37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7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5346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379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4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60588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88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7231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738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072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681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155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950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8664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4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87827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4752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2798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928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244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921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89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114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131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9368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74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4715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28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35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44819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97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6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hildeChabal\Downloads\Template_Documents_Pedagogique%20(4).dotx" TargetMode="External"/></Relationships>
</file>

<file path=word/theme/theme1.xml><?xml version="1.0" encoding="utf-8"?>
<a:theme xmlns:a="http://schemas.openxmlformats.org/drawingml/2006/main" name="Thème Office">
  <a:themeElements>
    <a:clrScheme name="ESN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36796A"/>
      </a:accent1>
      <a:accent2>
        <a:srgbClr val="E88D73"/>
      </a:accent2>
      <a:accent3>
        <a:srgbClr val="27554B"/>
      </a:accent3>
      <a:accent4>
        <a:srgbClr val="C47662"/>
      </a:accent4>
      <a:accent5>
        <a:srgbClr val="469E8B"/>
      </a:accent5>
      <a:accent6>
        <a:srgbClr val="FF9B81"/>
      </a:accent6>
      <a:hlink>
        <a:srgbClr val="449886"/>
      </a:hlink>
      <a:folHlink>
        <a:srgbClr val="2F685B"/>
      </a:folHlink>
    </a:clrScheme>
    <a:fontScheme name="ESN">
      <a:majorFont>
        <a:latin typeface="Quicksand"/>
        <a:ea typeface=""/>
        <a:cs typeface=""/>
      </a:majorFont>
      <a:minorFont>
        <a:latin typeface="Rubi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7ebf3ee-468e-4e87-92ab-ebfc44bbcd52" xsi:nil="true"/>
    <lcf76f155ced4ddcb4097134ff3c332f xmlns="e908ebcf-ea99-4fb1-a443-227cbf54921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959128EEAE9F48864F6FE73C8C15E9" ma:contentTypeVersion="18" ma:contentTypeDescription="Crée un document." ma:contentTypeScope="" ma:versionID="0558e7814ec2fe998feebef623bee20b">
  <xsd:schema xmlns:xsd="http://www.w3.org/2001/XMLSchema" xmlns:xs="http://www.w3.org/2001/XMLSchema" xmlns:p="http://schemas.microsoft.com/office/2006/metadata/properties" xmlns:ns2="e908ebcf-ea99-4fb1-a443-227cbf549217" xmlns:ns3="37ebf3ee-468e-4e87-92ab-ebfc44bbcd52" targetNamespace="http://schemas.microsoft.com/office/2006/metadata/properties" ma:root="true" ma:fieldsID="f90c62b72e435dd10114f4a71adcf7bd" ns2:_="" ns3:_="">
    <xsd:import namespace="e908ebcf-ea99-4fb1-a443-227cbf549217"/>
    <xsd:import namespace="37ebf3ee-468e-4e87-92ab-ebfc44bbcd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08ebcf-ea99-4fb1-a443-227cbf549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2f8b6926-64f7-4b61-ab00-704802ee62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ebf3ee-468e-4e87-92ab-ebfc44bbcd5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53022d9-6a91-4b0f-a461-f4d56ef74fc3}" ma:internalName="TaxCatchAll" ma:showField="CatchAllData" ma:web="37ebf3ee-468e-4e87-92ab-ebfc44bbcd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>
  <b:Source>
    <b:Tag>Espace_réservé1</b:Tag>
    <b:SourceType>JournalArticle</b:SourceType>
    <b:Guid>{006E459A-C575-477B-90C1-6BA12107A659}</b:Guid>
    <b:RefOrder>1</b:RefOrder>
  </b:Source>
</b:Sourc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3134FD-F4E9-42DC-BC28-8252F0883BEF}">
  <ds:schemaRefs>
    <ds:schemaRef ds:uri="http://schemas.microsoft.com/office/2006/metadata/properties"/>
    <ds:schemaRef ds:uri="http://schemas.microsoft.com/office/infopath/2007/PartnerControls"/>
    <ds:schemaRef ds:uri="37ebf3ee-468e-4e87-92ab-ebfc44bbcd52"/>
    <ds:schemaRef ds:uri="e908ebcf-ea99-4fb1-a443-227cbf549217"/>
  </ds:schemaRefs>
</ds:datastoreItem>
</file>

<file path=customXml/itemProps2.xml><?xml version="1.0" encoding="utf-8"?>
<ds:datastoreItem xmlns:ds="http://schemas.openxmlformats.org/officeDocument/2006/customXml" ds:itemID="{610BE2BC-CAEF-42AC-B3EB-0C190FF0FB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08ebcf-ea99-4fb1-a443-227cbf549217"/>
    <ds:schemaRef ds:uri="37ebf3ee-468e-4e87-92ab-ebfc44bbcd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94BD289-65D9-CA4D-8002-3905C6A6B7A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8B543E5-1D6C-4C6B-9011-8C89C3AC44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C:\Users\MathildeChabal\Downloads\Template_Documents_Pedagogique (4).dotx</Template>
  <TotalTime>62</TotalTime>
  <Pages>8</Pages>
  <Words>651</Words>
  <Characters>3716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Construire le questionnaire</vt:lpstr>
      <vt:lpstr>Mon document</vt:lpstr>
    </vt:vector>
  </TitlesOfParts>
  <Company/>
  <LinksUpToDate>false</LinksUpToDate>
  <CharactersWithSpaces>4359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Construire le questionnaire</dc:title>
  <dc:subject>Fiche</dc:subject>
  <dc:creator>Mathilde Chabal</dc:creator>
  <cp:keywords/>
  <dc:description/>
  <cp:lastModifiedBy>Lorena Loarca</cp:lastModifiedBy>
  <cp:revision>12</cp:revision>
  <dcterms:created xsi:type="dcterms:W3CDTF">2024-03-27T17:22:00Z</dcterms:created>
  <dcterms:modified xsi:type="dcterms:W3CDTF">2024-03-27T19:14:00Z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0x01010035959128EEAE9F48864F6FE73C8C15E9</vt:lpwstr>
  </property>
  <property fmtid="{D5CDD505-2E9C-101B-9397-08002B2CF9AE}" pid="3" name="MediaServiceImageTags">
    <vt:lpwstr/>
  </property>
</Properties>
</file>